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2024年气象局部门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2024年，我单位部门预算117.71万元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局在县委县政府、州气象局的正确领导下，全面贯彻落实党的二十大精神，以提高预报、预测准确率和服务效益为中心，以建设现代化气象业务体系为重点，建设气象科技创新体系和气象人才体系为支撑，强化气象防灾减灾工作，加快公共气象服务能力建设，为实现伟大“中国梦”，建成“小康金川、美丽金川”保驾护航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我局在2024年无重点项目预算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金川县气象局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2024年2月19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ThjMWQyZjY1Njk4MWExMDEwMjNjYjUyNDgwNThjZDcifQ=="/>
  </w:docVars>
  <w:rsids>
    <w:rsidRoot w:val="00000000"/>
    <w:rsid w:val="243952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0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WPS_1646038427</cp:lastModifiedBy>
  <dcterms:modified xsi:type="dcterms:W3CDTF">2024-02-28T08:22:28Z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88FFABB0733D453CA3279462AB1C0EC9_12</vt:lpwstr>
  </property>
</Properties>
</file>