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2024年新华书店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  <w:bookmarkStart w:id="0" w:name="_GoBack"/>
      <w:bookmarkEnd w:id="0"/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2024年，我单位部门预算55.77万元 ，均严格按绩效管理要求实现项目绩效目标管理，其中重点项目预算0个。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mZlOTU5NjExMDY1NWEwNzk4YTk4OGY2ZWMxMTYwZjgifQ=="/>
  </w:docVars>
  <w:rsids>
    <w:rsidRoot w:val="00000000"/>
    <w:rsid w:val="686D6DE0"/>
    <w:rsid w:val="7ED21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12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傲骨i</cp:lastModifiedBy>
  <dcterms:modified xsi:type="dcterms:W3CDTF">2024-02-28T07:20:28Z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FA77304659FF4426AA7E19599FCE4F2B_13</vt:lpwstr>
  </property>
</Properties>
</file>