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3853D">
      <w:pPr>
        <w:spacing w:line="560" w:lineRule="exact"/>
        <w:jc w:val="center"/>
        <w:rPr>
          <w:rFonts w:ascii="方正小标宋_GBK" w:eastAsia="方正小标宋_GBK" w:cs="方正小标宋_GBK"/>
          <w:sz w:val="44"/>
          <w:szCs w:val="44"/>
        </w:rPr>
      </w:pPr>
      <w:r>
        <w:rPr>
          <w:rFonts w:hint="eastAsia" w:ascii="方正小标宋_GBK" w:eastAsia="方正小标宋_GBK" w:cs="方正小标宋_GBK"/>
          <w:sz w:val="44"/>
          <w:szCs w:val="44"/>
          <w:lang w:val="en-US" w:eastAsia="zh-CN"/>
        </w:rPr>
        <w:t>2025年金川县供销社部门</w:t>
      </w:r>
      <w:r>
        <w:rPr>
          <w:rFonts w:hint="eastAsia" w:ascii="方正小标宋_GBK" w:eastAsia="方正小标宋_GBK" w:cs="方正小标宋_GBK"/>
          <w:sz w:val="44"/>
          <w:szCs w:val="44"/>
        </w:rPr>
        <w:t>预算绩效目标</w:t>
      </w:r>
    </w:p>
    <w:p w14:paraId="1A1367D4">
      <w:pPr>
        <w:spacing w:line="560" w:lineRule="exact"/>
        <w:jc w:val="center"/>
        <w:rPr>
          <w:rFonts w:ascii="方正小标宋_GBK" w:eastAsia="方正小标宋_GBK" w:cs="方正小标宋_GBK"/>
          <w:sz w:val="44"/>
          <w:szCs w:val="44"/>
          <w:lang w:eastAsia="zh-CN"/>
        </w:rPr>
      </w:pPr>
      <w:r>
        <w:rPr>
          <w:rFonts w:hint="eastAsia" w:ascii="方正小标宋_GBK" w:eastAsia="方正小标宋_GBK" w:cs="方正小标宋_GBK"/>
          <w:sz w:val="44"/>
          <w:szCs w:val="44"/>
        </w:rPr>
        <w:t>情况说明</w:t>
      </w:r>
    </w:p>
    <w:p w14:paraId="4480787E">
      <w:pPr>
        <w:pStyle w:val="5"/>
        <w:jc w:val="left"/>
      </w:pPr>
    </w:p>
    <w:p w14:paraId="0E08B537">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2025年，我单位部门预算175.27万元 ，均严格按绩效管理要求实现项目绩效目标管理，其中重点项目预算0个，现将情况说明如下：</w:t>
      </w:r>
    </w:p>
    <w:p w14:paraId="2500BA75">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73E515A4">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完成了2025年本级部门预算整体绩效目标申报和0个项目预算绩效目标申报，并编报0个项目预算事前绩效评估报告。</w:t>
      </w:r>
    </w:p>
    <w:p w14:paraId="218F9EF6">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1F5C583F">
      <w:pPr>
        <w:pStyle w:val="5"/>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年度总体目标一是抓好收支预算执行。编好收支预算，依法组织收入，加强支出管理。二是贯彻执行国家和省有关农村经济工作方针政策和法律法规。三是建立健全供销合作社流通服务骨干网络1。健全商贸流通服务网络。充分发挥供销合作社植根农村的优势，构建县有集采集配中心、乡镇有综合体（为农服务中心）、村有综合服务社的县域商贸流通服务网络。2.健全农畜产品流通网络。全面对接农牧业生产端与城乡居民消费端，以补齐农产品冷链物流短板为重点，按照“1+4+8”供销商贸流通骨干网络布局，通过新建、改扩建、整合现有资源等多种方式，统筹建设集农贸、商超、物资储备及冷链仓储、分拣加工、批发交易、物流配送、创业孵化、数据信息联通共享等功能于一体的县域商贸综合体和公共型农产品冷链物流中心，构成县域农产品商贸流通骨干平台。四是提升供销合作社为农服务能力。</w:t>
      </w:r>
    </w:p>
    <w:p w14:paraId="7D121937">
      <w:pPr>
        <w:pStyle w:val="5"/>
        <w:numPr>
          <w:ilvl w:val="0"/>
          <w:numId w:val="2"/>
        </w:num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提升农业社会化服务能力。聚焦服务保障国家粮食安全和打造“高原粮仓”阿坝行动，推进以全县供销商贸流通骨干网县（市）、乡（镇）、农村经营服务平台、网点为依托的农业社会化服务网络体系建设，做实做强骨干网区域性为农服务中心，产地交易市场、产地预冷配送仓及乡村网点服务能力，定制化开展土地（草场）托管、配方施肥、统防统治、农机作业、农技培训等农业社会化服务；发挥供销社农资供应主渠道作用，落实农资保供任务，加强农资价格监测，建立农资淡储旺供和价格平抑机制，强化农资技物结合；实施“绿色农资”行动，严把农资质量关口，加大绿色高效环保优质农资采购供应和推广力度，支持供销社开展废旧地膜、农药包装物回收和无害化处理，助力生态农业和生态功能区建设；支持供销社开展技术推广，牵头联合整合资源组建农业社会化服务联盟和农民专业合作社联合社，形成合力提升服务能力和效率，各级各部门要统筹相关政策资金及项目，优先支持供销商贸流通骨干网农业社会化服务项目建设。</w:t>
      </w:r>
    </w:p>
    <w:p w14:paraId="180AC94C">
      <w:pPr>
        <w:pStyle w:val="5"/>
        <w:numPr>
          <w:ilvl w:val="0"/>
          <w:numId w:val="2"/>
        </w:num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提升农畜产品产销对接能力。培育专业化、特色化的供销社农产品流通经营主体，创新经营业态和模式。支持社有企业培育知名产品和企业品牌，以“公司+合作社+基地”模式，对接“川字号”标准认证，打造特色农产品直供基地，做好收储加工、冷链物流、市场交易、终端配送、溯源管理等服务，不断提高经营能力和服务实力。</w:t>
      </w:r>
    </w:p>
    <w:p w14:paraId="3DE50365">
      <w:pPr>
        <w:pStyle w:val="5"/>
        <w:numPr>
          <w:ilvl w:val="0"/>
          <w:numId w:val="2"/>
        </w:num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提升社有企业支撑能力。按照中央关于构建以社有企业为支撑的经营服务体系部署要求，加快发展壮大供销社社有企业。实行社、企分开，理顺社企权责关系，落实社有企业经营自主权，供销联合社以管企业为主向管资本为主转变，将依法应由企业自主经营决策的事项归位于企业，确保社、企依法合规履责行权；建立完善现代企业制度，健全议事规则、内控制度、监督体系，形成定位清晰、权责对等、运转协调、制衡有效的法人治理结构。</w:t>
      </w:r>
    </w:p>
    <w:p w14:paraId="09926081">
      <w:pPr>
        <w:pStyle w:val="5"/>
        <w:numPr>
          <w:ilvl w:val="0"/>
          <w:numId w:val="2"/>
        </w:num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提升联农带农发展能力。以供销商贸流通骨干网为依托，推动乡镇基层供销社提质升级，广泛吸纳小农户、个体工商户、村集体经济组织和其他经营主体加入供销社，健全联农带农机制。</w:t>
      </w:r>
    </w:p>
    <w:p w14:paraId="35CD0713">
      <w:pPr>
        <w:pStyle w:val="5"/>
        <w:numPr>
          <w:ilvl w:val="0"/>
          <w:numId w:val="2"/>
        </w:num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强化联合社引领作用。按照中央深化供销合作社综合改革要求，完善以联合社为主导的行业指导体系，健全社员代表大会、理事会、监事会“三会一课”制度，优化职能设置，完善联合社治理机制。五是进一步加强党建工作。抓好党的思想建设、组织建设、作风建设、制度建设，坚持社务公开，增加办事透明度，深入推进廉政建设。紧紧抓住党风廉政建设主体责任这个关键，落实党风廉政建设责任制。为推进供销社改革发展和农村现代化流通提供思想保证和精神动力。</w:t>
      </w:r>
    </w:p>
    <w:p w14:paraId="5D8F23B2">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1BAA60D2">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2025年我单位无预算项目。</w:t>
      </w:r>
    </w:p>
    <w:p w14:paraId="327F41FA">
      <w:pPr>
        <w:pStyle w:val="5"/>
        <w:rPr>
          <w:rFonts w:hint="eastAsia" w:ascii="仿宋_GB2312" w:eastAsia="仿宋_GB2312" w:cs="仿宋_GB2312"/>
          <w:sz w:val="32"/>
          <w:szCs w:val="32"/>
          <w:lang w:val="en-US" w:eastAsia="zh-CN"/>
        </w:rPr>
      </w:pPr>
    </w:p>
    <w:p w14:paraId="253A4FA3">
      <w:pPr>
        <w:pStyle w:val="5"/>
        <w:rPr>
          <w:rFonts w:hint="eastAsia" w:ascii="仿宋_GB2312" w:eastAsia="仿宋_GB2312" w:cs="仿宋_GB2312"/>
          <w:sz w:val="32"/>
          <w:szCs w:val="32"/>
          <w:lang w:val="en-US" w:eastAsia="zh-CN"/>
        </w:rPr>
      </w:pPr>
    </w:p>
    <w:p w14:paraId="79DC27AF">
      <w:pPr>
        <w:pStyle w:val="5"/>
        <w:rPr>
          <w:rFonts w:hint="default" w:ascii="仿宋_GB2312" w:eastAsia="仿宋_GB2312" w:cs="仿宋_GB2312"/>
          <w:sz w:val="32"/>
          <w:szCs w:val="32"/>
          <w:lang w:val="en-US" w:eastAsia="zh-C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4EC6C8-86D0-4D3B-B9CD-1437DB1A08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embedRegular r:id="rId2" w:fontKey="{6C81FC2F-0AEE-45A6-91AF-4FB10DBD9AD2}"/>
  </w:font>
  <w:font w:name="仿宋_GB2312">
    <w:panose1 w:val="02010609030101010101"/>
    <w:charset w:val="86"/>
    <w:family w:val="auto"/>
    <w:pitch w:val="default"/>
    <w:sig w:usb0="00000001" w:usb1="080E0000" w:usb2="00000000" w:usb3="00000000" w:csb0="00040000" w:csb1="00000000"/>
    <w:embedRegular r:id="rId3" w:fontKey="{38CDB5A9-F76C-4042-8634-11AF86FD1DB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abstractNum w:abstractNumId="1">
    <w:nsid w:val="15DEB96C"/>
    <w:multiLevelType w:val="singleLevel"/>
    <w:tmpl w:val="15DEB96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TFjNjFlZjJiMzNlMjk1M2ZlZTNlOTNhYTBiM2ZlZTgifQ=="/>
  </w:docVars>
  <w:rsids>
    <w:rsidRoot w:val="00000000"/>
    <w:rsid w:val="03885EBA"/>
    <w:rsid w:val="0A323321"/>
    <w:rsid w:val="0B9B7911"/>
    <w:rsid w:val="0F941196"/>
    <w:rsid w:val="20472591"/>
    <w:rsid w:val="24A6435C"/>
    <w:rsid w:val="2AE84676"/>
    <w:rsid w:val="3D622C7D"/>
    <w:rsid w:val="501177D2"/>
    <w:rsid w:val="670D4A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Pages>
  <Words>1594</Words>
  <Characters>1623</Characters>
  <Lines>23</Lines>
  <Paragraphs>15</Paragraphs>
  <TotalTime>3</TotalTime>
  <ScaleCrop>false</ScaleCrop>
  <LinksUpToDate>false</LinksUpToDate>
  <CharactersWithSpaces>1625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Tom</cp:lastModifiedBy>
  <dcterms:modified xsi:type="dcterms:W3CDTF">2025-03-05T01:40:10Z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0BE1BE9B83AA4CB7918FFF123AF468EB_13</vt:lpwstr>
  </property>
  <property fmtid="{D5CDD505-2E9C-101B-9397-08002B2CF9AE}" pid="4" name="KSOTemplateDocerSaveRecord">
    <vt:lpwstr>eyJoZGlkIjoiOTE2ZDllODRiODE2ZDJhYjhiNzIxNGU1Mjk2ZDY5YmQiLCJ1c2VySWQiOiI0NDY1MjUyNDgifQ==</vt:lpwstr>
  </property>
</Properties>
</file>