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A44EC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bookmarkStart w:id="0" w:name="_GoBack"/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行政审批和政务服务管理局</w:t>
      </w:r>
      <w:bookmarkEnd w:id="0"/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3FB706DF">
      <w:pPr>
        <w:pStyle w:val="2"/>
        <w:jc w:val="left"/>
      </w:pPr>
    </w:p>
    <w:p w14:paraId="0E23187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2025年，我单位部门预算544.24万元 ，均严格按绩效管理要求实现项目绩效目标管理，其中重点项目预算0个，现将情况说明如下：</w:t>
      </w:r>
    </w:p>
    <w:p w14:paraId="6DF748B2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708477E4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完成了2025年本级部门预算整体绩效目标申报和3个项目预算绩效目标申报，并编报3个项目预算事前绩效评估报告。</w:t>
      </w:r>
    </w:p>
    <w:p w14:paraId="6C69D4D0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tbl>
      <w:tblPr>
        <w:tblStyle w:val="7"/>
        <w:tblW w:w="85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954"/>
        <w:gridCol w:w="805"/>
        <w:gridCol w:w="1621"/>
        <w:gridCol w:w="867"/>
        <w:gridCol w:w="1017"/>
        <w:gridCol w:w="987"/>
        <w:gridCol w:w="756"/>
        <w:gridCol w:w="840"/>
      </w:tblGrid>
      <w:tr w14:paraId="20EC6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85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10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2025年度部门整体绩效目标</w:t>
            </w:r>
          </w:p>
        </w:tc>
      </w:tr>
      <w:tr w14:paraId="648EE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2FB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部门名称：</w:t>
            </w:r>
          </w:p>
        </w:tc>
        <w:tc>
          <w:tcPr>
            <w:tcW w:w="5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A28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金川县行政审批和政务服务管理局本级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F109B">
            <w:pPr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02ECD">
            <w:pPr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7B7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单位：万元</w:t>
            </w:r>
          </w:p>
        </w:tc>
      </w:tr>
      <w:tr w14:paraId="706F7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3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年度部门整体预算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4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资金总额</w:t>
            </w: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B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</w:tr>
      <w:tr w14:paraId="3BC6F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9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收入预算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66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544.24</w:t>
            </w: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95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544.24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302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29C1B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2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支出预算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BF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544.24</w:t>
            </w: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B0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544.24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39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0E11D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2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60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4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县本级行政审批工作，承办县直部门划入的行政审批事项；负责协调、指导入驻县行政审批局的政务服务平台的相关部门的行政审批工作；指导乡（镇）行政审批工作；负责全县公共资源交易管理工作、指导全县公共资源交易服务体系建设。</w:t>
            </w:r>
          </w:p>
        </w:tc>
      </w:tr>
      <w:tr w14:paraId="35D38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5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管理效率</w:t>
            </w:r>
          </w:p>
        </w:tc>
      </w:tr>
      <w:tr w14:paraId="4D880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A9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2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指标参考值</w:t>
            </w:r>
          </w:p>
        </w:tc>
      </w:tr>
      <w:tr w14:paraId="4BE93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0A1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75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9F19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9EA5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3C9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三年均值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C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</w:p>
        </w:tc>
      </w:tr>
      <w:tr w14:paraId="3E295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B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0D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9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财政拨款预算偏离度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32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F9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63.79%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67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93.29%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D9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41.38%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460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56.71%</w:t>
            </w:r>
          </w:p>
        </w:tc>
      </w:tr>
      <w:tr w14:paraId="136C2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2A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D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8C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F0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预算年终结余率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59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393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1.68%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C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0.84%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8EF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3.06%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AF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1.13%</w:t>
            </w:r>
          </w:p>
        </w:tc>
      </w:tr>
      <w:tr w14:paraId="170E2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5F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7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F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8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一般性支出金额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BB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13万元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505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13.4万元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333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EE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73C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13.4万元</w:t>
            </w:r>
          </w:p>
        </w:tc>
      </w:tr>
      <w:tr w14:paraId="68395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1C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A5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FD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财务管理规范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10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3A5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9047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41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088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履职效能</w:t>
            </w:r>
          </w:p>
        </w:tc>
      </w:tr>
      <w:tr w14:paraId="5D914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4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6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指标值（包括数字及文字描述）</w:t>
            </w:r>
          </w:p>
        </w:tc>
      </w:tr>
      <w:tr w14:paraId="36B1F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A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76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03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各行政审批事项审批及时率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8ED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BA7D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26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DA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04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93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承办行政审批事项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B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89项</w:t>
            </w:r>
          </w:p>
        </w:tc>
      </w:tr>
      <w:tr w14:paraId="2491A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5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DB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0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9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窗口投诉率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C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较上年下降</w:t>
            </w:r>
          </w:p>
        </w:tc>
      </w:tr>
      <w:tr w14:paraId="14B7C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24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C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7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1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政务大厅运转率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625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294D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8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6F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9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E7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三公经费控制率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FE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361AC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6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8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ED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56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D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≥99%</w:t>
            </w:r>
          </w:p>
        </w:tc>
      </w:tr>
      <w:tr w14:paraId="6549C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D6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B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0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各行政审批事项资源共享覆盖率</w:t>
            </w:r>
          </w:p>
        </w:tc>
        <w:tc>
          <w:tcPr>
            <w:tcW w:w="35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D8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</w:tbl>
    <w:p w14:paraId="5116E226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37E94A1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重点项目：无</w:t>
      </w:r>
    </w:p>
    <w:p w14:paraId="5FC893C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项目年度绩效目标：无</w:t>
      </w:r>
    </w:p>
    <w:p w14:paraId="6B5E217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绩效指标设置情况：无</w:t>
      </w:r>
    </w:p>
    <w:p w14:paraId="335ABDF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altName w:val="Sitka Text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C875EC3"/>
    <w:rsid w:val="21436EF8"/>
    <w:rsid w:val="5A3D003A"/>
    <w:rsid w:val="60C9129D"/>
    <w:rsid w:val="72965B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676</Words>
  <Characters>773</Characters>
  <Lines>23</Lines>
  <Paragraphs>15</Paragraphs>
  <TotalTime>0</TotalTime>
  <ScaleCrop>false</ScaleCrop>
  <LinksUpToDate>false</LinksUpToDate>
  <CharactersWithSpaces>774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2025-03-05T01:18:36Z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EF3B63F65E1B466BAF5E87292CB7DAA9_13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