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760" w:firstLineChars="400"/>
        <w:jc w:val="left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2024年行政审批局</w:t>
      </w:r>
    </w:p>
    <w:p>
      <w:pPr>
        <w:spacing w:line="560" w:lineRule="exact"/>
        <w:ind w:firstLine="1760" w:firstLineChars="400"/>
        <w:jc w:val="left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  <w:bookmarkStart w:id="0" w:name="_GoBack"/>
      <w:bookmarkEnd w:id="0"/>
    </w:p>
    <w:p>
      <w:pPr>
        <w:pStyle w:val="2"/>
        <w:jc w:val="left"/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2024年，我单位部门预算499.84万元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县本级行政审批工作，承办县直部门划入的行政审批事项；负责协调、指导入驻县行政审批局的政务服务平台的相关部门的行政审批工作；指导乡（镇）行政审批工作；负责全县公共资源交易管理工作、指导全县公共资源交易服务体系建设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7E9835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0</TotalTime>
  <ScaleCrop>false</ScaleCrop>
  <LinksUpToDate>false</LinksUpToDate>
  <CharactersWithSpaces>356</CharactersWithSpaces>
  <Application>WPS Office_11.8.2.12094_F1E327BC-269C-435d-A152-05C5408002CA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张龙平</cp:lastModifiedBy>
  <dcterms:modified xsi:type="dcterms:W3CDTF">2024-02-29T02:27:58Z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2677B0F5948E42128250A7D3DBE6145E</vt:lpwstr>
  </property>
</Properties>
</file>