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ascii="方正小标宋_GBK" w:eastAsia="方正小标宋_GBK" w:cs="方正小标宋_GBK"/>
          <w:sz w:val="44"/>
          <w:szCs w:val="44"/>
          <w:lang w:val="en-US" w:eastAsia="zh-CN"/>
        </w:rPr>
        <w:t>金川县</w:t>
      </w:r>
      <w:r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  <w:t>科学技术协会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  <w:t>2024年部门</w:t>
      </w:r>
      <w:r>
        <w:rPr>
          <w:rFonts w:hint="eastAsia" w:ascii="方正小标宋_GBK" w:eastAsia="方正小标宋_GBK" w:cs="方正小标宋_GBK"/>
          <w:sz w:val="44"/>
          <w:szCs w:val="44"/>
        </w:rPr>
        <w:t>预算绩效目标情况说明</w:t>
      </w:r>
    </w:p>
    <w:p>
      <w:pPr>
        <w:pStyle w:val="2"/>
        <w:jc w:val="left"/>
      </w:pP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2024年，我单位部门预算131.22万元 ，均严格按绩效管理要求实现项目绩效目标管理，其中重点项目预算2个，现将情况说明如下：</w:t>
      </w:r>
    </w:p>
    <w:p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完成了2024年本级部门预算整体绩效目标申报和2个项目预算绩效目标申报，并编报2个项目预算事前绩效评估报告。</w:t>
      </w:r>
    </w:p>
    <w:p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p>
      <w:pPr>
        <w:pStyle w:val="2"/>
        <w:spacing w:line="600" w:lineRule="exact"/>
        <w:ind w:left="0" w:firstLine="643" w:firstLineChars="200"/>
        <w:rPr>
          <w:rFonts w:asci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楷体_GB2312" w:eastAsia="楷体_GB2312" w:cs="仿宋_GB2312"/>
          <w:b/>
          <w:bCs/>
          <w:color w:val="000000"/>
          <w:sz w:val="32"/>
          <w:szCs w:val="32"/>
          <w:lang w:val="en-US" w:eastAsia="zh-CN"/>
        </w:rPr>
        <w:t>（一）</w:t>
      </w:r>
      <w:bookmarkStart w:id="0" w:name="_GoBack"/>
      <w:bookmarkEnd w:id="0"/>
      <w:r>
        <w:rPr>
          <w:rFonts w:hint="eastAsia" w:ascii="楷体_GB2312" w:eastAsia="楷体_GB2312" w:cs="仿宋_GB2312"/>
          <w:b/>
          <w:bCs/>
          <w:color w:val="000000"/>
          <w:sz w:val="32"/>
          <w:szCs w:val="32"/>
          <w:lang w:val="en-US" w:eastAsia="zh-CN"/>
        </w:rPr>
        <w:t>年度总体目标。</w:t>
      </w:r>
      <w:r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  <w:t>一是常态化开展全员全程“保姆式”服务精准联系服务广大科技工作者、农牧民群众和广大企事业单位，提供科技信息服务。二是对四大人群开展以科技之春、科普宣传月、科技活动周、全国科普日等科普主题宣传活动。三是全力实施《全民科学素质行动计划纲要》，努力提升全民科学素质。动员社会各方面的力量，开展科普活动和青少年科技教育活动，推广先进技术。四是组织动员各“农技协”投身乡村振兴工作。五是负责群众性反邪教工作，开展捍卫科学尊严和反对愚昧迷信、伪科学、反科学的活动。六是表彰、宣传优秀科技工作者，召开“科技工作者日座谈会”等活动。</w:t>
      </w:r>
    </w:p>
    <w:p>
      <w:pPr>
        <w:pStyle w:val="2"/>
        <w:spacing w:line="600" w:lineRule="exact"/>
        <w:ind w:firstLine="482" w:firstLineChars="150"/>
        <w:rPr>
          <w:rFonts w:hint="eastAsia" w:ascii="楷体_GB2312" w:eastAsia="楷体_GB2312" w:cs="仿宋_GB2312"/>
          <w:b/>
          <w:bCs/>
          <w:color w:val="000000"/>
          <w:sz w:val="32"/>
          <w:szCs w:val="32"/>
        </w:rPr>
      </w:pPr>
      <w:r>
        <w:rPr>
          <w:rFonts w:hint="eastAsia" w:ascii="楷体_GB2312" w:eastAsia="楷体_GB2312" w:cs="仿宋_GB2312"/>
          <w:b/>
          <w:bCs/>
          <w:color w:val="000000"/>
          <w:sz w:val="32"/>
          <w:szCs w:val="32"/>
        </w:rPr>
        <w:t>（二）年度绩效指标。</w:t>
      </w:r>
    </w:p>
    <w:p>
      <w:pPr>
        <w:spacing w:line="576" w:lineRule="exact"/>
        <w:ind w:firstLine="640" w:firstLineChars="200"/>
        <w:rPr>
          <w:rFonts w:hint="eastAsia" w:asci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细化指标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个，包括产出指标、效益指标和满意度指标。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开展5次以上科普宣传活动和注册科技工作者数量200人次以上，天府科技云平台的科普覆盖率达到90%以上，进一步提升天府科技云平台用户满意度和农牧民群众满意度</w:t>
      </w:r>
    </w:p>
    <w:p>
      <w:p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>
      <w:pPr>
        <w:spacing w:line="576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重点项目1：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日常公用经费</w:t>
      </w:r>
    </w:p>
    <w:p>
      <w:pPr>
        <w:spacing w:line="576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提高预算编制质量，严格执行预算，保障单位日常运转。</w:t>
      </w:r>
    </w:p>
    <w:p>
      <w:pPr>
        <w:spacing w:line="576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个，包括产出指标、成本指标、效益指标和满意度指标。</w:t>
      </w:r>
    </w:p>
    <w:p>
      <w:pPr>
        <w:spacing w:line="576" w:lineRule="exact"/>
        <w:ind w:firstLine="640" w:firstLineChars="200"/>
        <w:rPr>
          <w:rFonts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重点项目2：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科普经费</w:t>
      </w:r>
    </w:p>
    <w:p>
      <w:pPr>
        <w:spacing w:line="576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项目年度绩效目标：购买科普宣传品（帆布袋），制作天府科技云宣传栏、更换宣传栏内容，校园科普（观音桥中小学校制作校园科普栏等），中药材、花椒等技术培训和科学技术普及工作，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进一步提升全县科普宣传影响力和全民科学文化素质。</w:t>
      </w: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docVars>
    <w:docVar w:name="commondata" w:val="eyJoZGlkIjoiNGMxMTFlODEzZmNmMTE0OWEyNGE2MGZjY2RiYzQ4MWMifQ=="/>
  </w:docVars>
  <w:rsids>
    <w:rsidRoot w:val="00000000"/>
    <w:rsid w:val="206636D3"/>
    <w:rsid w:val="3AA813B7"/>
    <w:rsid w:val="64A16F79"/>
    <w:rsid w:val="72CC6E1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autoRedefine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autoRedefine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338</Words>
  <Characters>354</Characters>
  <Lines>23</Lines>
  <Paragraphs>15</Paragraphs>
  <TotalTime>0</TotalTime>
  <ScaleCrop>false</ScaleCrop>
  <LinksUpToDate>false</LinksUpToDate>
  <CharactersWithSpaces>356</CharactersWithSpaces>
  <Application>WPS Office_12.1.0.16388_F1E327BC-269C-435d-A152-05C5408002CA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醉卧云端看人间ぶ</cp:lastModifiedBy>
  <dcterms:modified xsi:type="dcterms:W3CDTF">2024-03-07T02:31:48Z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A47C6401DBBB44F9B19D8377EC979955_13</vt:lpwstr>
  </property>
</Properties>
</file>