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2024年金川县防震减灾事务中心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2024年，我单位部门预算132.65万元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93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240"/>
        <w:gridCol w:w="1382"/>
        <w:gridCol w:w="1860"/>
        <w:gridCol w:w="1860"/>
        <w:gridCol w:w="1296"/>
        <w:gridCol w:w="720"/>
        <w:gridCol w:w="720"/>
        <w:gridCol w:w="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4" w:type="dxa"/>
            <w:gridSpan w:val="3"/>
            <w:tcBorders>
              <w:top w:val="single" w:color="A9A9A9" w:sz="4" w:space="0"/>
              <w:left w:val="single" w:color="A9A9A9" w:sz="4" w:space="0"/>
              <w:bottom w:val="nil"/>
              <w:right w:val="single" w:color="A9A9A9" w:sz="4" w:space="0"/>
            </w:tcBorders>
            <w:shd w:val="clear" w:color="auto" w:fill="D3D3D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3720" w:type="dxa"/>
            <w:gridSpan w:val="2"/>
            <w:tcBorders>
              <w:top w:val="single" w:color="A9A9A9" w:sz="4" w:space="0"/>
              <w:left w:val="single" w:color="A9A9A9" w:sz="4" w:space="0"/>
              <w:bottom w:val="nil"/>
              <w:right w:val="single" w:color="A9A9A9" w:sz="4" w:space="0"/>
            </w:tcBorders>
            <w:shd w:val="clear" w:color="auto" w:fill="D3D3D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296" w:type="dxa"/>
            <w:tcBorders>
              <w:top w:val="single" w:color="A9A9A9" w:sz="4" w:space="0"/>
              <w:left w:val="single" w:color="A9A9A9" w:sz="4" w:space="0"/>
              <w:bottom w:val="nil"/>
              <w:right w:val="single" w:color="A9A9A9" w:sz="4" w:space="0"/>
            </w:tcBorders>
            <w:shd w:val="clear" w:color="auto" w:fill="D3D3D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20" w:type="dxa"/>
            <w:tcBorders>
              <w:top w:val="single" w:color="A9A9A9" w:sz="4" w:space="0"/>
              <w:left w:val="single" w:color="A9A9A9" w:sz="4" w:space="0"/>
              <w:bottom w:val="nil"/>
              <w:right w:val="single" w:color="A9A9A9" w:sz="4" w:space="0"/>
            </w:tcBorders>
            <w:shd w:val="clear" w:color="auto" w:fill="D3D3D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720" w:type="dxa"/>
            <w:tcBorders>
              <w:top w:val="single" w:color="A9A9A9" w:sz="4" w:space="0"/>
              <w:left w:val="single" w:color="A9A9A9" w:sz="4" w:space="0"/>
              <w:bottom w:val="nil"/>
              <w:right w:val="single" w:color="A9A9A9" w:sz="4" w:space="0"/>
            </w:tcBorders>
            <w:shd w:val="clear" w:color="auto" w:fill="D3D3D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720" w:type="dxa"/>
            <w:tcBorders>
              <w:top w:val="single" w:color="A9A9A9" w:sz="4" w:space="0"/>
              <w:left w:val="single" w:color="A9A9A9" w:sz="4" w:space="0"/>
              <w:bottom w:val="nil"/>
              <w:right w:val="single" w:color="A9A9A9" w:sz="4" w:space="0"/>
            </w:tcBorders>
            <w:shd w:val="clear" w:color="auto" w:fill="D3D3D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保障全县地震监测台站正常运行，完成全县震情跟踪，保障县级台站信息系统，地震监测台站正常运行和群测群防工作的有序开展，履行建设工程抗震设防，加强防震减灾宣传教育等工作。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全面面向基层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正常运转的测震台数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预算编制准确率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省内地震发生后发布自动速报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1" w:firstLineChars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地震监测能力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优良中差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提供地震预警信息服务。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重点危险区流动监测能力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满意度指标；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spacing w:line="560" w:lineRule="exact"/>
        <w:ind w:left="0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一是建立震灾预防工作体系。监督管理地震安全性评价工作；负责地震安全性评价工作资质审查认证和登记工作；按职责权限审定地震安全性评价结果，确定抗震设防要求；新建工程抗震设防要求的监督管理工作 ；管理全省地震灾害预测；负责省地震安评委工作。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pStyle w:val="2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是推进防震减灾计划体制的建立和完善；指导市、县防震减灾工作；按照全国地震监测台网（站）建设规划，负责统一规划本行政区域内地震及火山台网（站）及信息系统的建设，实现资源共享；对市、县地震监测台网（站）和群测群防工作实行行业管理；负责全省地震行业质量与技术监督管理工作；管理地震计量工作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spacing w:line="560" w:lineRule="exact"/>
        <w:ind w:left="0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三、重点项目绩效目标。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重点项目无。</w:t>
      </w:r>
    </w:p>
    <w:p>
      <w:pPr>
        <w:spacing w:line="560" w:lineRule="exact"/>
        <w:ind w:firstLine="560" w:firstLineChars="200"/>
        <w:rPr>
          <w:rFonts w:hint="eastAsia" w:asci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FjODMwYjk5YTdiMmFiN2I4Njg4YWFhMzk3NjZhNjUifQ=="/>
  </w:docVars>
  <w:rsids>
    <w:rsidRoot w:val="00000000"/>
    <w:rsid w:val="0A5D0495"/>
    <w:rsid w:val="1AEB32F2"/>
    <w:rsid w:val="429C3688"/>
    <w:rsid w:val="679B5FDA"/>
    <w:rsid w:val="686F59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15</TotalTime>
  <ScaleCrop>false</ScaleCrop>
  <LinksUpToDate>false</LinksUpToDate>
  <CharactersWithSpaces>356</CharactersWithSpaces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IPOJN</cp:lastModifiedBy>
  <dcterms:modified xsi:type="dcterms:W3CDTF">2024-03-06T17:02:24Z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F25A5686D5B446DE8D67961CEEA6B98B_13</vt:lpwstr>
  </property>
</Properties>
</file>