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center"/>
        <w:rPr>
          <w:rFonts w:ascii="方正小标宋_GBK" w:eastAsia="方正小标宋_GBK" w:cs="方正小标宋_GBK" w:hint="eastAsia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重点项目预算的绩效目标情况说明</w:t>
      </w:r>
      <w:bookmarkStart w:id="0" w:name="_GoBack"/>
      <w:bookmarkEnd w:id="0"/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2023年，我单位部门预算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万元 ，均严格按绩效管理要求实现项目绩效目标管理，其中重点项目预算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个，现将情况说明如下：</w:t>
      </w:r>
    </w:p>
    <w:p>
      <w:pPr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完成了2023年本级部门预算整体绩效目标申报和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个重点项目预算绩效目标申报，并编报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个重点项目预算事前绩效评估报告。</w:t>
      </w:r>
    </w:p>
    <w:p>
      <w:pPr>
        <w:numPr>
          <w:ilvl w:val="0"/>
          <w:numId w:val="1"/>
        </w:num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请引用单位在“预算一体化系统”的预算绩效模块下编制部门整体绩效目标申报中的整体绩效目标。</w:t>
      </w:r>
    </w:p>
    <w:p>
      <w:p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金川县地震台运行经费2023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Microsoft YaHei UI"/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16</TotalTime>
  <Application>Yozo_Office27021597764231179</Application>
  <Pages>1</Pages>
  <Words>273</Words>
  <Characters>282</Characters>
  <Lines>16</Lines>
  <Paragraphs>10</Paragraphs>
  <CharactersWithSpaces>284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2023-02-13T09:18:10Z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2052-11.1.0.7832</vt:lpwstr>
  </property>
</Properties>
</file>