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民族宗教局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202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6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年部门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pStyle w:val="15"/>
        <w:tabs>
          <w:tab w:val="center" w:pos="4153"/>
          <w:tab w:val="right" w:pos="8306"/>
        </w:tabs>
        <w:jc w:val="left"/>
      </w:pPr>
      <w:bookmarkStart w:id="0" w:name="_GoBack"/>
      <w:bookmarkEnd w:id="0"/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2026年，我单位部门预算364.97万元 ，均严格按绩效管理要求实现项目绩效目标管理，其中重点项目预算1个，现将情况说明如下：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完成了2026年本级部门预算整体绩效目标申报和1个项目预算绩效目标申报，并编报1个项目预算事前绩效评估报告。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1、负责协调推动有关部门履行民族、宗教工作相关职责，对全县民族、宗教工作实施管理、指导，促进民族、宗教政策在经济发展和社会事业等相关领域的实施、衔接。            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2、指导、督查、协调“一法两规定一条例”等民族法律法规的贯彻落实，保障少数民族的合法权益。指导宗教团体依法依</w:t>
      </w:r>
      <w:r>
        <w:rPr>
          <w:rFonts w:ascii="仿宋_GB2312" w:eastAsia="仿宋_GB2312" w:cs="仿宋_GB2312"/>
          <w:sz w:val="32"/>
          <w:szCs w:val="32"/>
        </w:rPr>
        <w:t>规</w:t>
      </w:r>
      <w:r>
        <w:rPr>
          <w:rFonts w:ascii="仿宋_GB2312" w:eastAsia="仿宋_GB2312" w:cs="仿宋_GB2312" w:hint="eastAsia"/>
          <w:sz w:val="32"/>
          <w:szCs w:val="32"/>
        </w:rPr>
        <w:t>开展活动，支持宗教团体加强自身建设，办理宗教团体需由政府解决或协调的有关事务。指导各寺院依法履行管理职能、处理宗教事务的重大事件，防范利用宗教进行的非法、违法活动，抵御境外利用宗教进行的渗透活动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3、负责管理全县少数民族语言文字工作，指导少数民族语言文字的翻译、出版和少数民族古籍的收集、整理、出版工作，会同有关部门对少数民族题材文化作品（产品）进行审查。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</w:rPr>
        <w:t>4、贯彻执行国家、省、州有关两项资金管理工作的政策和规定，依法管理两项资金投资的项目和资金，制定实施全县两项资金管理工作的具体办法和意见；对两项资金投资项目的审查、报批、实施、验收等全过程进行管理和监督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重点项目：寺管会人员生活补助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项目年度绩效目标：推进社会主义核心价值观建设项目化、具体化、特色化，倡导爱国、敬业、诚信、友善。为全面建成小康社会提供强大精神动力、价值引领和道德支撑。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个，包括产出指标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个、成本指标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个、效益指标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</w:t>
      </w:r>
      <w:r>
        <w:rPr>
          <w:rFonts w:ascii="仿宋_GB2312" w:eastAsia="仿宋_GB2312" w:cs="仿宋_GB2312" w:hint="eastAsia"/>
          <w:sz w:val="32"/>
          <w:szCs w:val="32"/>
        </w:rPr>
        <w:t>个和满意度指标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Yozo_Office27021597764231179</Application>
  <Pages>2</Pages>
  <Words>714</Words>
  <Characters>728</Characters>
  <Lines>36</Lines>
  <Paragraphs>14</Paragraphs>
  <CharactersWithSpaces>741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cp:lastPrinted>2025-02-24T07:36:00Z</cp:lastPrinted>
  <dcterms:created xsi:type="dcterms:W3CDTF">2023-02-06T06:46:00Z</dcterms:created>
  <dcterms:modified xsi:type="dcterms:W3CDTF">2026-03-19T02:59:20Z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2052-11.1.0.7832</vt:lpwstr>
  </property>
</Properties>
</file>