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444CD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卡撒乡人民政府</w:t>
      </w:r>
    </w:p>
    <w:p w14:paraId="7F0E8B34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5D514F6D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729693B">
      <w:pPr>
        <w:pStyle w:val="2"/>
        <w:jc w:val="left"/>
      </w:pPr>
    </w:p>
    <w:p w14:paraId="7C191F0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2025年，我单位部门预算1015.4万元 ，均严格按绩效管理要求实现项目绩效目标管理，其中重点项目预算0个，现将情况说明如下：</w:t>
      </w:r>
    </w:p>
    <w:p w14:paraId="0E72AC8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6ABDE5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386D9377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211A52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3BEEA78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1613181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4104C83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4E3D147D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795E159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重点项目1：卡撒乡人民政府办公室日常公用经费</w:t>
      </w:r>
    </w:p>
    <w:p w14:paraId="2F30109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32BDF8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2342B2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3B045B0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6个村的公务运行维护费7万元/年/村，共计42万元；党建费2万元/年/村，共计12万元；办公费2万元/年/村，共计12万元。2024年每年每村增加4万元，以上合计90万元（大写：玖拾万元整）。</w:t>
      </w:r>
    </w:p>
    <w:p w14:paraId="1BCC1D3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34432FA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重点项目3：卡撒乡党委办公室日常公用经费</w:t>
      </w:r>
    </w:p>
    <w:p w14:paraId="30318DE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61F98F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3888693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重点项目4：卡撒乡人大常委会办公室日常公用经费</w:t>
      </w:r>
    </w:p>
    <w:p w14:paraId="79ABA61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3AF5F5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4A988D5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重点项目5：卡撒乡综合服务中心日常公用经费</w:t>
      </w:r>
    </w:p>
    <w:p w14:paraId="12FDAF7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2761FC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51F57F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8EA1B1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4BAD213B"/>
    <w:rsid w:val="4EBB1C75"/>
    <w:rsid w:val="66750109"/>
    <w:rsid w:val="69544082"/>
    <w:rsid w:val="6CA752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1294</Words>
  <Characters>1316</Characters>
  <Lines>23</Lines>
  <Paragraphs>15</Paragraphs>
  <TotalTime>0</TotalTime>
  <ScaleCrop>false</ScaleCrop>
  <LinksUpToDate>false</LinksUpToDate>
  <CharactersWithSpaces>1317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2025-03-05T03:23:04Z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