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A53A9">
      <w:pPr>
        <w:spacing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安宁镇人民政府</w:t>
      </w:r>
    </w:p>
    <w:p w14:paraId="3FF41E07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6D2B8F9F">
      <w:pPr>
        <w:pStyle w:val="2"/>
        <w:jc w:val="left"/>
      </w:pPr>
    </w:p>
    <w:p w14:paraId="2EBAEBA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2025年，我单位部门预算988.6万元 ，均严格按绩效管理要求实现项目绩效目标管理，其中重点项目预算9个，现将情况说明如下：</w:t>
      </w:r>
    </w:p>
    <w:p w14:paraId="30A76B04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585472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完成了2025年本级部门预算整体绩效目标申报和9个项目预算绩效目标申报，并编报9个项目预算事前绩效评估报告。</w:t>
      </w:r>
    </w:p>
    <w:p w14:paraId="333BE50B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158E15C1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镇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7971BCC5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7A5C0FEB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5EB3E241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349066CD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D5BE39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重点项目1：安宁镇人民政府办公室日常公用经费</w:t>
      </w:r>
    </w:p>
    <w:p w14:paraId="4B156B1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72535D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绩效指标设置情况：细化指标4个，包括产出指标、效益指标。</w:t>
      </w:r>
    </w:p>
    <w:p w14:paraId="1F21732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重点项目2：安宁镇人民政府办公室村级公共服务经费补助资金</w:t>
      </w:r>
    </w:p>
    <w:p w14:paraId="3F6A32B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8D11D4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0F1B4E5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重点项目3：安宁镇人民政府办公室职工福利费</w:t>
      </w:r>
    </w:p>
    <w:p w14:paraId="52631D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F2052E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642435E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重点项目4：安宁镇党委办公室日常公用经费</w:t>
      </w:r>
    </w:p>
    <w:p w14:paraId="7AFF857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AA0ED8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2A55853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重点项目5：安宁镇党委办公室职工福利费</w:t>
      </w:r>
    </w:p>
    <w:p w14:paraId="289E4B6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1FC311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47BD639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重点项目6：安宁镇人大常委会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办公室日常公用经费</w:t>
      </w:r>
    </w:p>
    <w:p w14:paraId="62DF7E9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A40B52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5C20F86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重点项目7：安宁镇人大常委会办公室职工福利费</w:t>
      </w:r>
    </w:p>
    <w:p w14:paraId="4D7709D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5DB1AD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1C988D3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重点项目8：安宁镇综合服务中心日常公用经费</w:t>
      </w:r>
    </w:p>
    <w:p w14:paraId="4BD6AB2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18593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718C90C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重点项目9：安宁镇综合服务中心职工福利费</w:t>
      </w:r>
    </w:p>
    <w:p w14:paraId="0329E94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1C508E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绩效指标设置情况：细化指标4个，包括产出指标效益指标。</w:t>
      </w:r>
    </w:p>
    <w:p w14:paraId="54B0908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34055A5"/>
    <w:rsid w:val="242A1D4D"/>
    <w:rsid w:val="2C5F5E41"/>
    <w:rsid w:val="4E035D32"/>
    <w:rsid w:val="565706F7"/>
    <w:rsid w:val="58D37E3C"/>
    <w:rsid w:val="618D1D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1387</Words>
  <Characters>1400</Characters>
  <Lines>23</Lines>
  <Paragraphs>15</Paragraphs>
  <TotalTime>0</TotalTime>
  <ScaleCrop>false</ScaleCrop>
  <LinksUpToDate>false</LinksUpToDate>
  <CharactersWithSpaces>1401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2025-03-05T03:04:24Z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5DC17A9374AC48B4AD32D36CC1EECD02_12</vt:lpwstr>
  </property>
</Properties>
</file>