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2024年庆宁乡部门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2024年，我单位部门预算78.37万元 ，均严格按绩效管理要求实现项目绩效目标管理，其中重点项目预算2个，现将情况说明如下：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完成了2024年本级部门预算整体绩效目标申报和2个项目预算绩效目标申报，并编报2个项目预算事前绩效评估报告。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tbl>
      <w:tblPr>
        <w:jc w:val="left"/>
        <w:tblInd w:w="0" w:type="dxa"/>
        <w:tblW w:w="57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627"/>
        <w:gridCol w:w="734"/>
        <w:gridCol w:w="118"/>
        <w:gridCol w:w="114"/>
        <w:gridCol w:w="1307"/>
        <w:gridCol w:w="299"/>
        <w:gridCol w:w="1135"/>
        <w:gridCol w:w="384"/>
        <w:gridCol w:w="415"/>
        <w:gridCol w:w="69"/>
        <w:gridCol w:w="263"/>
        <w:gridCol w:w="691"/>
        <w:gridCol w:w="234"/>
        <w:gridCol w:w="510"/>
        <w:gridCol w:w="718"/>
        <w:gridCol w:w="442"/>
        <w:gridCol w:w="185"/>
        <w:gridCol w:w="905"/>
      </w:tblGrid>
      <w:tr>
        <w:trPr>
          <w:trHeight w:val="45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/>
                <w:b w:val="0"/>
                <w:bCs w:val="0"/>
                <w:i w:val="0"/>
                <w:iCs w:val="0"/>
                <w:color w:val="808080"/>
                <w:sz w:val="32"/>
                <w:szCs w:val="32"/>
                <w:u w:val="none"/>
              </w:rPr>
            </w:pPr>
            <w:r>
              <w:rPr>
                <w:rFonts w:ascii="微软雅黑" w:eastAsia="微软雅黑" w:cs="微软雅黑" w:hint="eastAsia"/>
                <w:b w:val="0"/>
                <w:bCs w:val="0"/>
                <w:i w:val="0"/>
                <w:iCs w:val="0"/>
                <w:color w:val="808080"/>
                <w:kern w:val="0"/>
                <w:sz w:val="32"/>
                <w:szCs w:val="32"/>
                <w:u w:val="none"/>
                <w:lang w:val="en-US" w:eastAsia="zh-CN"/>
              </w:rPr>
              <w:t>部门（单位）整体支出绩效目标申报表</w:t>
            </w:r>
          </w:p>
        </w:tc>
      </w:tr>
      <w:tr>
        <w:trPr>
          <w:trHeight w:val="270"/>
        </w:trPr>
        <w:tc>
          <w:tcPr>
            <w:tcW w:w="5000" w:type="pct"/>
            <w:gridSpan w:val="1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预算年度:2024</w:t>
            </w:r>
          </w:p>
        </w:tc>
      </w:tr>
      <w:tr>
        <w:trPr>
          <w:trHeight w:val="300"/>
        </w:trPr>
        <w:tc>
          <w:tcPr>
            <w:tcW w:w="26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预算（单位）名称：</w:t>
            </w:r>
          </w:p>
        </w:tc>
        <w:tc>
          <w:tcPr>
            <w:tcW w:w="2831" w:type="pct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311</w:t>
            </w:r>
            <w:r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-</w:t>
            </w:r>
            <w:r>
              <w:rPr>
                <w:rFonts w:ascii="宋体" w:cs="宋体" w:hint="eastAsia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庆宁</w:t>
            </w:r>
            <w:r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乡</w:t>
            </w:r>
          </w:p>
        </w:tc>
        <w:tc>
          <w:tcPr>
            <w:tcW w:w="1908" w:type="pct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b w:val="0"/>
                <w:bCs w:val="0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rPr>
          <w:trHeight w:val="441"/>
        </w:trPr>
        <w:tc>
          <w:tcPr>
            <w:tcW w:w="2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总体资金情况（元）</w:t>
            </w:r>
          </w:p>
        </w:tc>
        <w:tc>
          <w:tcPr>
            <w:tcW w:w="70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预算支出总额</w:t>
            </w:r>
          </w:p>
        </w:tc>
        <w:tc>
          <w:tcPr>
            <w:tcW w:w="1954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基本支出</w:t>
            </w:r>
          </w:p>
        </w:tc>
        <w:tc>
          <w:tcPr>
            <w:tcW w:w="2079" w:type="pct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项目支出</w:t>
            </w:r>
          </w:p>
        </w:tc>
      </w:tr>
      <w:tr>
        <w:trPr>
          <w:trHeight w:val="441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/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专户资金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单位资金</w:t>
            </w: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专户资金</w:t>
            </w: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单位资金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7837262.28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7090862.28 </w:t>
            </w:r>
          </w:p>
        </w:tc>
        <w:tc>
          <w:tcPr>
            <w:tcW w:w="7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7090862.28 </w:t>
            </w:r>
          </w:p>
        </w:tc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746400.00 </w:t>
            </w:r>
          </w:p>
        </w:tc>
        <w:tc>
          <w:tcPr>
            <w:tcW w:w="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746400.00 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6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整体绩效目标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贯彻落实上级的各项方针政策，按计划完成年度预算中的一般公共服务支出，发放人大、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政府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财政、党委的工资及津贴，对退休人员进行春慰费发放，按计划完成年度预算中的社会保障和就业、住房保障、卫生健康支出，做好离退休干部生活补助的发放工作，按照规定完成各项社保及住房公积金资金支付，按照经费预算管理的规定，按计划完成年度预算中的农林水支出，做好对村民委员会和村党支部的补助发放，遵循上级部门要求，加强综合管理，按时发放三老干部补助，按计划完成年度预算中的其他支出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年度主要任务</w:t>
            </w:r>
          </w:p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任务名称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主要内容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事业机构主要职责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贯彻执行党和国家的方针、政策和民政工作的有关政策、法律、法规，制定年度民政工作计划并组织实施，协助镇党政府搞好民政工作；贯彻执行城镇居民和农村居民最低生活保障制度，申报、发放最低生活保障金，实行动态管理，落实好农村五保供养政策，使鳏寡孤独人员、孤儿应保尽保;做好敬老院的监督、管理工作；准确调查、掌握残疾人的状况和需求，建档立卡; 密切联系残疾人，听取残疾人意见，反映残疾人需求，维护残疾人权益，为残疾人服务;</w:t>
            </w:r>
          </w:p>
        </w:tc>
      </w:tr>
      <w:tr>
        <w:trPr>
          <w:trHeight w:val="9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行政机构工作职责</w:t>
            </w:r>
          </w:p>
        </w:tc>
        <w:tc>
          <w:tcPr>
            <w:tcW w:w="397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宣传党和政府的方针、政策和法律、法规，做好群众的思想工作；落实上级有关群众工作的部署，负责本镇群众工作的综合管理、协调服务工作，解决群众诉求；做好人民调解工作，防止民间纠纷激化；协助政法部门加强对外来人口的管理，严厉打击各种犯罪活动，维护社会稳定；建立健全治安防范组织；搞好社会治安综合治理工作；积极创建文明安全村（社区）；对群众关心的热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点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难点问题和不稳定隐患定期排查；开展信访和群众工作调查研究，贯彻执行有关社会治安综合治理的法律、法规和方针、政策。</w:t>
            </w:r>
          </w:p>
        </w:tc>
      </w:tr>
      <w:tr>
        <w:trPr>
          <w:trHeight w:val="600"/>
        </w:trPr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部</w:t>
              <w:br/>
              <w:t>门</w:t>
              <w:br/>
              <w:t>整</w:t>
              <w:br/>
              <w:t>体</w:t>
              <w:br/>
              <w:t>绩</w:t>
              <w:br/>
              <w:t>效</w:t>
              <w:br/>
              <w:t>情</w:t>
              <w:br/>
              <w:t>况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sz w:val="28"/>
                <w:szCs w:val="28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28"/>
                <w:szCs w:val="28"/>
                <w:u w:val="none"/>
                <w:lang w:val="en-US" w:eastAsia="zh-CN"/>
              </w:rPr>
              <w:t>年度绩效指标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一级指标</w:t>
            </w:r>
          </w:p>
        </w:tc>
        <w:tc>
          <w:tcPr>
            <w:tcW w:w="1332" w:type="pct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二级指标</w:t>
            </w: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三级指标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绩效指标性质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绩效指标值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绩效度量单位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权重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产出指标</w:t>
            </w:r>
          </w:p>
        </w:tc>
        <w:tc>
          <w:tcPr>
            <w:tcW w:w="1332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数量指标</w:t>
            </w: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有效提高防火宣传确保火情发生率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≤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次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332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tbl>
            <w:tblPr>
              <w:jc w:val="left"/>
              <w:tblInd w:w="-20" w:type="dxa"/>
              <w:tblW w:w="7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31"/>
              <w:gridCol w:w="1477"/>
              <w:gridCol w:w="1723"/>
              <w:gridCol w:w="1108"/>
              <w:gridCol w:w="862"/>
            </w:tblGrid>
            <w:tr>
              <w:trPr>
                <w:trHeight w:val="569"/>
              </w:trPr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全年预算调整次数</w:t>
                  </w:r>
                </w:p>
              </w:tc>
              <w:tc>
                <w:tcPr>
                  <w:tcW w:w="14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≤</w:t>
                  </w:r>
                </w:p>
              </w:tc>
              <w:tc>
                <w:tcPr>
                  <w:tcW w:w="17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5</w:t>
                  </w:r>
                </w:p>
              </w:tc>
              <w:tc>
                <w:tcPr>
                  <w:tcW w:w="11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次</w:t>
                  </w:r>
                </w:p>
              </w:tc>
              <w:tc>
                <w:tcPr>
                  <w:tcW w:w="8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eastAsia="宋体" w:cs="宋体"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lang w:val="en-US" w:eastAsia="zh-CN"/>
                    </w:rPr>
                    <w:t>10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≤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次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质量指标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工资发放及保险缴纳准确率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98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时效指标</w:t>
            </w:r>
          </w:p>
        </w:tc>
        <w:tc>
          <w:tcPr>
            <w:tcW w:w="8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按时发放各项资金发放率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1332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经济效益指标</w:t>
            </w: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深化为人民服务宗旨，坚持为群众办事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≥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99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332" w:type="pct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社会广大群众对改善民生工作认知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定性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优良中低差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</w:tr>
      <w:tr>
        <w:trPr>
          <w:trHeight w:val="60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满意度指标</w:t>
            </w:r>
          </w:p>
        </w:tc>
        <w:tc>
          <w:tcPr>
            <w:tcW w:w="133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10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职工及群众满意度</w:t>
            </w:r>
          </w:p>
        </w:tc>
        <w:tc>
          <w:tcPr>
            <w:tcW w:w="49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69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</w:tr>
      <w:tr>
        <w:trPr>
          <w:trHeight w:val="1680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其他说明</w:t>
            </w:r>
          </w:p>
        </w:tc>
        <w:tc>
          <w:tcPr>
            <w:tcW w:w="4739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ind w:firstLineChars="200" w:firstLine="440"/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2024年涉及的项目有：村级基层组织活动和公共服务运行经费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660000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元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，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庆宁乡被征地农民购买养老保险补贴86400元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重点项目1：基层组织活动和公共服务运行经费1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，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jc w:val="left"/>
        <w:tblInd w:w="93" w:type="dxa"/>
        <w:tblW w:w="7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一级指标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二级指标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三级指标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指标性质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度量单位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权重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经费保障率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时效指标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资金按时拨付率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633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基层组织活动和公共服务运行经费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运行经费发放村个数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84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社会效益指标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提高基层组织引领发展、服务群众的能力和水平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受益群众满意度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覆盖人数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2503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</w:tr>
    </w:tbl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重点项目2：庆宁乡被征地农民购买养老保险补贴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实做好被征地农民社会保障工作的实施意见》，被征地农民参加城乡居民养老保险享受财政补贴相关规定，征地公告时年满50周岁（含50周岁）以上的被征地农民每人每年补贴，绩效指标设置情况：细化指标9个，包括产出指标、成本指标、效益指标和满意度指标。</w:t>
      </w:r>
    </w:p>
    <w:tbl>
      <w:tblPr>
        <w:jc w:val="left"/>
        <w:tblInd w:w="93" w:type="dxa"/>
        <w:tblW w:w="7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一级指标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二级指标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三级指标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指标性质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度量单位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权重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时效指标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12月底资金拨付率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质量指标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补助发放准确率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633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效益指标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社会效益指标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政策知晓率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满意度指标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服务对象满意度指标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被征地农民养老保险满意度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844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产出指标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数量指标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补助人数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被征地农民养老保险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66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人每月补助标准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被征地农民养老保险6人每月补助标准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8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被征地农民养老保险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人每月补助标准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</w:tr>
      <w:tr>
        <w:trPr>
          <w:trHeight w:val="422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经济成本指标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被征地农民养老保险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人每月补助标准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/>
              </w:rPr>
              <w:t>＝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</w:tr>
    </w:tbl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ialog . plain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YTExYzUxOTcyZDcyMDBhNWU1NTY3YzYyMmQzZDM2Nm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7">
    <w:name w:val="font21"/>
    <w:basedOn w:val="10"/>
    <w:autoRedefine/>
    <w:rPr>
      <w:rFonts w:ascii="Dialog . plain" w:eastAsia="Dialog . plain" w:cs="Dialog . plain" w:hAnsi="Dialog . plain"/>
      <w:color w:val="000000"/>
      <w:sz w:val="18"/>
      <w:szCs w:val="18"/>
      <w:u w:val="none"/>
    </w:rPr>
  </w:style>
  <w:style w:type="character" w:customStyle="1" w:styleId="18">
    <w:name w:val="font01"/>
    <w:basedOn w:val="10"/>
    <w:autoRedefine/>
    <w:rPr>
      <w:rFonts w:asci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4</Pages>
  <Words>1993</Words>
  <Characters>2127</Characters>
  <Lines>368</Lines>
  <Paragraphs>225</Paragraphs>
  <CharactersWithSpaces>2143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2024-03-13T08:29:40Z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D2923D6242F649C7A686AA35D45E7428_13</vt:lpwstr>
  </property>
</Properties>
</file>