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金川县2025年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二嘎里乡人民政府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2026年，我单位部门预算840.91万元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三是坚定贯彻总体国家安全观，旗帜鲜明开展反分维稳斗争，“扫黑除恶”专项斗争强力推进，“天网”“雪亮”工程拓展延伸，平安防线牢不可破，“两项”改革调整优化5个村。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重点项目1：二嘎里乡人民政府办公室日常公用经费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5个村的公务运行维护费7万元/年/村，共计35万元；党建费2万元/年/村，共计10万元；办公费2万元/年/村，共计10万元。2024年每年每村增加4万元，以上合计75万元（大写：柒拾伍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重点项目3：二嘎里乡党委办公室日常公用经费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重点项目4：二嘎里乡人大办公室日常公用经费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重点项目5：二嘎里乡综合服务中心日常公用经费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NmYjBmMmI4YzQ4M2Q2MDRmOWU4YmEzNzUxOTYyMTk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52</TotalTime>
  <Application>Yozo_Office27021597764231179</Application>
  <Pages>3</Pages>
  <Words>1302</Words>
  <Characters>1324</Characters>
  <Lines>65</Lines>
  <Paragraphs>26</Paragraphs>
  <CharactersWithSpaces>1325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2026-03-19T07:39:02Z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2052-12.1.0.20305</vt:lpwstr>
  </property>
  <property fmtid="{D5CDD505-2E9C-101B-9397-08002B2CF9AE}" pid="3" name="ICV">
    <vt:lpwstr>80FEBAE66A3F4AB2B685EB68AA7B8DBC_13</vt:lpwstr>
  </property>
  <property fmtid="{D5CDD505-2E9C-101B-9397-08002B2CF9AE}" pid="4" name="KSOTemplateDocerSaveRecord">
    <vt:lpwstr>eyJoZGlkIjoiMzIxMTdlMjNjNjgzMDQ0ZWNhODljOTcxMWJmZjljYmIifQ==</vt:lpwstr>
  </property>
</Properties>
</file>