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B8F32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二嘎里乡人民政府</w:t>
      </w:r>
    </w:p>
    <w:p w14:paraId="24483FD1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30088A1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0A73695B">
      <w:pPr>
        <w:pStyle w:val="2"/>
        <w:jc w:val="left"/>
      </w:pPr>
    </w:p>
    <w:p w14:paraId="726D81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2025年，我单位部门预算859.99万元 ，均严格按绩效管理要求实现项目绩效目标管理，其中重点项目预算0个，现将情况说明如下：</w:t>
      </w:r>
    </w:p>
    <w:p w14:paraId="5224CD8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54D708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00C708B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C41FB6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为的良好局面。曾先后荣获“四川省脱贫攻坚先进集体”、“阿坝州脱贫攻坚先进集体”、“金川县先进党组织”等殊荣。</w:t>
      </w:r>
    </w:p>
    <w:p w14:paraId="6F34079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45EC29C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17F712F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7D923E43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68AD37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重点项目1：二嘎里乡人民政府办公室日常公用经费</w:t>
      </w:r>
    </w:p>
    <w:p w14:paraId="66088D5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B82054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624F9C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248A96F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5个村的公务运行维护费7万元/年/村，共计35万元；党建费2万元/年/村，共计10万元；办公费2万元/年/村，共计10万元。2024年每年每村增加4万元，以上合计75万元（大写：柒拾伍万元整）。</w:t>
      </w:r>
    </w:p>
    <w:p w14:paraId="019918C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693F5F7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重点项目3：二嘎里乡党委办公室日常公用经费</w:t>
      </w:r>
    </w:p>
    <w:p w14:paraId="545460C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B45C78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573AA3A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重点项目4：二嘎里乡人大常委会办公室日常公用经费</w:t>
      </w:r>
    </w:p>
    <w:p w14:paraId="68E2D77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0F2A12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31E3511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重点项目5：二嘎里乡综合服务中心日常公用经费</w:t>
      </w:r>
    </w:p>
    <w:p w14:paraId="0563BE4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512BF8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70CDD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968985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17415584"/>
    <w:rsid w:val="477B3548"/>
    <w:rsid w:val="4EBB1C75"/>
    <w:rsid w:val="55314DF7"/>
    <w:rsid w:val="66750109"/>
    <w:rsid w:val="69544082"/>
    <w:rsid w:val="6CA75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1300</Words>
  <Characters>1322</Characters>
  <Lines>23</Lines>
  <Paragraphs>15</Paragraphs>
  <TotalTime>11</TotalTime>
  <ScaleCrop>false</ScaleCrop>
  <LinksUpToDate>false</LinksUpToDate>
  <CharactersWithSpaces>1323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