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  <w:bookmarkStart w:id="0" w:name="_GoBack"/>
      <w:bookmarkEnd w:id="0"/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2023年，我单位部门预算118.25万元 ，均严格按绩效管理要求实现项目绩效目标管理，其中重点项目预算1个，现将情况说明如下：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完成了2023年本级部门预算整体绩效目标申报和1个重点项目预算绩效目标申报，并编报1个重点项目预算事前绩效评估报告。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1、进一步巩固脱贫成果。我乡将接续推进全面脱贫与乡村振兴有效衔接作为工作重点，一是从产业入手，做好发展衔接。坚持因地制宜，培育和发展优势产业及主导产业；二是从机制入手，做好政策衔接。借鉴脱贫攻坚形成的领导体制和工作机制，丰富和完善乡村振兴体制机制；三是从治理入手，做好服务衔接。将脱贫攻坚中形成的治理框架经过一定的再创新后，形成更好服务于乡村振兴的治理体系。持续激发乡村群众的主动性积极性创造性，使乡村振兴获得源源不断的内生动力。 2、持续做好疫情防控。全乡上下牢固树立“一盘棋”思想，切实加强组织领导，进一步压实疫情防控责任，保持临战状态，强化宣传引导，筑牢疫情防控常态化工作的安全防线，把防控工作全面做实做细，持续巩固好疫情防控成果。大力推进新冠疫苗接种工作。 3、进一步搞好产业发展。根据各村区域位置和产业特点，在抓好高山菜籽油，中药材种植等主导产业，促进乡村旅游产业发展。 4、进一步加大项目争取。紧紧围绕乡村振兴战略，继续加大项目争取力度，依托项目扶持，重点围绕农村经济社会发展的关键领域和重点区域，着力改善城乡环境质量、承载功能、居住条件、特色风貌，努力建设生态宜居、美丽幸福家园。加强搞好基础设施完善。 5、进一步注重民生工程。解决好人民群众关心的就业、教育、医疗、住房、社保等问题；加大农村环境卫生综合整治力度，集中整治农村环境“脏、乱、差”，彻底消灭生活垃圾乱倒、柴草乱垛、粪土乱堆、建筑垃圾乱放和牌匾标语、横幅、广告乱贴乱画等现象；把维护社会稳定作为基本民生工程，持续深入开展河口与金子岩乡边境联防联控建设，加强社会治安综合治理，认真开展扫黑除恶专项行动，做好信访维稳工作，强化安全生产和食品药品安全，确保全乡社会大局稳定。</w:t>
      </w:r>
    </w:p>
    <w:p>
      <w:p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重点项目1：村干部生活补助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绩效指标设置情况：细化指标17个，包括产出指标、成本指标、效益指标和满意度指标。</w:t>
      </w:r>
    </w:p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19</TotalTime>
  <Application>Yozo_Office27021597764231179</Application>
  <Pages>2</Pages>
  <Words>943</Words>
  <Characters>955</Characters>
  <Lines>42</Lines>
  <Paragraphs>10</Paragraphs>
  <CharactersWithSpaces>961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2023-02-13T02:56:40Z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2052-11.1.0.9208</vt:lpwstr>
  </property>
  <property fmtid="{D5CDD505-2E9C-101B-9397-08002B2CF9AE}" pid="3" name="ICV">
    <vt:lpwstr>B4EEFFA6FBAE443AAE708F1BC678B7E7</vt:lpwstr>
  </property>
</Properties>
</file>