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仿宋" w:eastAsia="仿宋" w:cs="仿宋" w:hint="eastAsia"/>
          <w:b/>
          <w:bCs/>
          <w:sz w:val="44"/>
          <w:szCs w:val="44"/>
          <w:lang w:val="en-US" w:eastAsia="zh-CN"/>
        </w:rPr>
      </w:pPr>
      <w:r>
        <w:rPr>
          <w:rFonts w:ascii="仿宋" w:eastAsia="仿宋" w:cs="仿宋" w:hint="eastAsia"/>
          <w:b/>
          <w:bCs/>
          <w:sz w:val="44"/>
          <w:szCs w:val="44"/>
          <w:lang w:val="en-US" w:eastAsia="zh-CN"/>
        </w:rPr>
        <w:t>金川县2024年俄热乡人民政府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ascii="仿宋" w:eastAsia="仿宋" w:cs="仿宋" w:hint="eastAsia"/>
          <w:b/>
          <w:bCs/>
          <w:sz w:val="44"/>
          <w:szCs w:val="44"/>
          <w:lang w:val="en-US" w:eastAsia="zh-CN"/>
        </w:rPr>
        <w:t>部门</w:t>
      </w:r>
      <w:r>
        <w:rPr>
          <w:rFonts w:ascii="仿宋" w:eastAsia="仿宋" w:cs="仿宋" w:hint="eastAsia"/>
          <w:b/>
          <w:bCs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2024年，我单位部门预算835.84万元 ，均严格按绩效管理要求实现项目绩效目标管理，其中重点项目预算5个，现将情况说明如下：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完成了2024年本级部门预算整体绩效目标申报和5个项目预算绩效目标申报，并编报5个项目预算事前绩效评估报告。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乡党委的坚强领导下，镇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镇呈现出经济持续稳定发展、民生持续改善、社会和谐稳定、干群奋发有为的良好局面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三是坚定贯彻总体国家安全观，旗帜鲜明开展反分维稳斗争，扫黑除恶专项斗争强力推进，“天网”“雪亮”工程拓展延伸，平安防线牢不可破，“两项”改革调整优化6个村（其中合并村1个）。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重点项目1：俄热乡人民政府办公室日常公用经费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6个村（合并村1个）的公务运行维护费7万元/年/村，共计49万元；党建费2万元/年/村，共计14万元；办公费2万元/年/村，共计14万元。以上合计77万元（大写：柒拾柒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重点项目3：俄热乡党委办公室日常公用经费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重点项目4：俄热乡人大办公室日常公用经费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重点项目5：俄热乡综合服务中心日常公用经费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2JmOTU0NDBjMDY3NjY1MjNkZTk1NjZmM2U5NTA0NG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autoRedefine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</TotalTime>
  <Application>Yozo_Office27021597764231179</Application>
  <Pages>3</Pages>
  <Words>1252</Words>
  <Characters>1271</Characters>
  <Lines>63</Lines>
  <Paragraphs>26</Paragraphs>
  <CharactersWithSpaces>1273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2024-03-11T09:10:16Z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2052-12.1.0.16120</vt:lpwstr>
  </property>
  <property fmtid="{D5CDD505-2E9C-101B-9397-08002B2CF9AE}" pid="3" name="ICV">
    <vt:lpwstr>441C60976FD9440EAFE5F6831675C7E4_12</vt:lpwstr>
  </property>
</Properties>
</file>