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63457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毛日乡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08909132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64605994">
      <w:pPr>
        <w:pStyle w:val="2"/>
        <w:jc w:val="left"/>
      </w:pPr>
    </w:p>
    <w:p w14:paraId="7A1AA1E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2025年，我单位部门预算848.03万元 ，均严格按绩效管理要求实现项目绩效目标管理，其中重点项目预算0个，现将情况说明如下：</w:t>
      </w:r>
    </w:p>
    <w:p w14:paraId="6F3FA63F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05566696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37CD2FA1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0182D824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6C1C124F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3CA10507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67672C6A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4F7A48E9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149CD6D4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481C295D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445F9FC7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11457FAC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43C9A897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14D21B27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398E7D81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73EE7AF6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6965F9D8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18A14B59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36646CB6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47D074F5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pPr w:leftFromText="180" w:rightFromText="180" w:vertAnchor="page" w:horzAnchor="page" w:tblpX="1764" w:tblpY="1954"/>
        <w:tblOverlap w:val="never"/>
        <w:tblW w:w="141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6"/>
        <w:gridCol w:w="1983"/>
        <w:gridCol w:w="1656"/>
        <w:gridCol w:w="2416"/>
        <w:gridCol w:w="1543"/>
        <w:gridCol w:w="1221"/>
        <w:gridCol w:w="1221"/>
        <w:gridCol w:w="1221"/>
      </w:tblGrid>
      <w:tr w14:paraId="76FCD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1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E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2025 年度部门整体绩效目标</w:t>
            </w:r>
          </w:p>
        </w:tc>
      </w:tr>
      <w:tr w14:paraId="334CD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D0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部门（单位）：302-毛日乡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3F92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41AEC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6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状态：绩效股审核已审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3370B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F4672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20247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BD9C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AA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2CE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取时点数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642D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年度部门整体预算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76B8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资金总额(元)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520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财政拨款(元)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3176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其他资金(元)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3A377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E0C0B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2DEFA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310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28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E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二上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4A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收入预算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5C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8,480,330.09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95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8,480,330.09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2CCC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D8B8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2C25C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CD734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D2AD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7FCF"/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BD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支出预算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3D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8,480,330.09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BA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8,480,330.09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4F1DA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19603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977E6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3D8D0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C9B5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年度总体目标</w:t>
            </w:r>
          </w:p>
        </w:tc>
        <w:tc>
          <w:tcPr>
            <w:tcW w:w="7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3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贯彻落实上级的各项方针政策，按计划完成年度预算中的一般公共服务支出，发放人大、</w:t>
            </w: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政府</w:t>
            </w:r>
            <w:bookmarkStart w:id="0" w:name="_GoBack"/>
            <w:bookmarkEnd w:id="0"/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、财政、党委的工资及津贴，对退休人员进行春慰费发放，按计划完成年度预算中的社会保障和就业、住房保障、卫生健康支出，做好离退休干部生活补助的发放工作，按照规定完成各项社保及住房公积金资金支付，按照经费预算管理的规定，按计划完成年度预算中的农林水支出，做好对村民委员会和村党支部的补助发放，遵循上级部门要求，加强综合管理，按时发放三老干部补助，按计划完成年度预算中的其他支出。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C4D1A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28C3D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E266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1ECA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管理效率</w:t>
            </w:r>
          </w:p>
        </w:tc>
      </w:tr>
      <w:tr w14:paraId="41522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2BD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一级指标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5136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二级指标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520C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三级指标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6111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指标值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965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三年均值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561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 xml:space="preserve">2022年指标值 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BF2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2023年指标值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45D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 xml:space="preserve">2024年指标值 </w:t>
            </w:r>
          </w:p>
        </w:tc>
      </w:tr>
      <w:tr w14:paraId="3B4B2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72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成本指标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76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预算管理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CD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财政拨款预算偏离度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E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38.48%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427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38.48%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AA6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47.37%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ABA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27.98%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290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40.09%</w:t>
            </w:r>
          </w:p>
        </w:tc>
      </w:tr>
      <w:tr w14:paraId="0A95C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4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成本指标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3F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预算管理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8A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预算年终结余率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F40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3.13%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9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3.13%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310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5.69%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AF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2.42%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C3B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1.29%</w:t>
            </w:r>
          </w:p>
        </w:tc>
      </w:tr>
      <w:tr w14:paraId="41CCB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7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成本指标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6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预算管理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6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一般性支出金额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D21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89,000.00元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5EE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90,000.00元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F8D4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F485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C89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90,000.00元</w:t>
            </w:r>
          </w:p>
        </w:tc>
      </w:tr>
      <w:tr w14:paraId="77A1D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ED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成本指标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83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财务管理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CD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财务管理规范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CBA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优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5C54D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1FA9C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FF1EC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BD1B1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3F8E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4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成本指标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19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采购管理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A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采购执行率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76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100%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6F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100.00%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C182B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708B4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AB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100%</w:t>
            </w:r>
          </w:p>
        </w:tc>
      </w:tr>
    </w:tbl>
    <w:p w14:paraId="775F30C8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560406FA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691C0C37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29F6686E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tbl>
      <w:tblPr>
        <w:tblStyle w:val="7"/>
        <w:tblpPr w:leftFromText="180" w:rightFromText="180" w:vertAnchor="page" w:horzAnchor="page" w:tblpX="2105" w:tblpY="1142"/>
        <w:tblOverlap w:val="never"/>
        <w:tblW w:w="140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8"/>
        <w:gridCol w:w="1978"/>
        <w:gridCol w:w="1652"/>
        <w:gridCol w:w="5167"/>
        <w:gridCol w:w="1218"/>
        <w:gridCol w:w="1218"/>
      </w:tblGrid>
      <w:tr w14:paraId="6EE27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履职效能</w:t>
            </w:r>
          </w:p>
        </w:tc>
      </w:tr>
      <w:tr w14:paraId="317F8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2F68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一级指标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A22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二级指标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2ED0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三级指标</w:t>
            </w: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877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指标值（包含数字及文字描述）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3E0ED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69E0A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5E2E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F2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效益指标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02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社会效益指标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5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村乡两级</w:t>
            </w: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B7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村乡两级工作正常运转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8F92C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B79E3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2B5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B6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产出指标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6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质量指标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6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干部职工履职能力提升</w:t>
            </w: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B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贯彻落实上级的各项方针政策，按计划完成年度预算中的一般公共服务支出，发放人大、</w:t>
            </w: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政府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、财政、党委的工资及津贴，对退休人员进行春慰费发放，按计划完成年度预算中的社会保障和就业、住房保障、卫生健康支出，做好离退休干部生活补助的发放工作，按照规定完成各项社保及住房公积金资金支付，按照经费预算管理的规定，按计划完成年度预算中的农林水支出，做好对村民委员会和村党支部的补助发放，遵循上级部门要求，加强综合管理，按时发放三老干部补助，按计划完成年度预算中的其他支出。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D8E4B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54891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20AD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8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产出指标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6C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数量指标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23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服务群众人数</w:t>
            </w: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D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服务全乡村民人数2551多人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898E1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88305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AD3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1F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产出指标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B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时效指标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C5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按时完成各项工作任务</w:t>
            </w: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5A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12月底完成年初目标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D4B68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54BD0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EE07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4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效益指标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D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可持续发展指标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E4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单位管理、财务等制度健全</w:t>
            </w: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E2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良好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10F32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F42A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0EEF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7F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效益指标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BE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经济效益指标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5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农民增产增收</w:t>
            </w: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8C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农民增产增收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1059D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4909A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E7DB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FE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效益指标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D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生态效益指标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A6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人居环境改善</w:t>
            </w:r>
          </w:p>
        </w:tc>
        <w:tc>
          <w:tcPr>
            <w:tcW w:w="5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B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较上年提升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E845E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1E050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50E560C1"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45EC2C25">
      <w:pPr>
        <w:pStyle w:val="2"/>
        <w:rPr>
          <w:rFonts w:hint="eastAsia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67EDFD4C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77664DD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重点项目1：单位申报项目名称1</w:t>
      </w:r>
    </w:p>
    <w:p w14:paraId="66C5404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4EB0714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 w14:paraId="5476C62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重点项目2：单位申报项目名称2</w:t>
      </w:r>
    </w:p>
    <w:p w14:paraId="1B0E224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0A7FC2F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 w14:paraId="0DEDFB3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......</w:t>
      </w:r>
    </w:p>
    <w:p w14:paraId="43E68E63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0DD117E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76988A1F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FA8B4FD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2E7EBBE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DB045BF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3355C25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9BF7A67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F821595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1C1385B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F2A3E7B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E17332F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84AD572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E54367F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7CB243B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C4A5418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4854E49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D59446D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7E69F80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70C6FA41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8662C17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257A515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6075ACFF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5BA4AE8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DC7DD8F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E0D7103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BE77CA1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CDB337B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7D0D5252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F5B2809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E75FE9A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77B3CDB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2110F38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D44E8E8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mJlNWY2MGE5NjMzNzNkNjMzOTQzOTA4ODcwYzY3NTQifQ=="/>
  </w:docVars>
  <w:rsids>
    <w:rsidRoot w:val="00000000"/>
    <w:rsid w:val="0E362693"/>
    <w:rsid w:val="43AE1132"/>
    <w:rsid w:val="695051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1153</Words>
  <Characters>1316</Characters>
  <Lines>223</Lines>
  <Paragraphs>106</Paragraphs>
  <TotalTime>11</TotalTime>
  <ScaleCrop>false</ScaleCrop>
  <LinksUpToDate>false</LinksUpToDate>
  <CharactersWithSpaces>1320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2025-03-05T01:47:09Z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40CE510904F14FAAA84901A301E4ECDC_12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