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5E0D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阿科里乡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4AA150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D2CB162">
      <w:pPr>
        <w:pStyle w:val="2"/>
        <w:jc w:val="left"/>
      </w:pPr>
    </w:p>
    <w:p w14:paraId="44C234F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2025年，我单位部门预算682.27万元 ，均严格按绩效管理要求实现项目绩效目标管理，其中重点项目预算0个，现将情况说明如下：</w:t>
      </w:r>
    </w:p>
    <w:p w14:paraId="466F01BD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单位预算绩效管理工作开展情况。</w:t>
      </w:r>
    </w:p>
    <w:p w14:paraId="5A51B0B2"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20B248F2">
      <w:pPr>
        <w:numPr>
          <w:ilvl w:val="0"/>
          <w:numId w:val="2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A686BDA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5AA97137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2AF53986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73ED31D0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0BB1658F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4584FABB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30CDECAE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6774323E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2D29C2BE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4BD89867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55E99B0B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349AD564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69F51691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19E389FD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5737C7BE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24291506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 w14:paraId="3DB59DFA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497" w:tblpY="231"/>
        <w:tblOverlap w:val="never"/>
        <w:tblW w:w="160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6"/>
        <w:gridCol w:w="1983"/>
        <w:gridCol w:w="2196"/>
        <w:gridCol w:w="2416"/>
        <w:gridCol w:w="1543"/>
        <w:gridCol w:w="1598"/>
        <w:gridCol w:w="1598"/>
        <w:gridCol w:w="1598"/>
      </w:tblGrid>
      <w:tr w14:paraId="5862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 年度部门整体绩效目标</w:t>
            </w:r>
          </w:p>
        </w:tc>
      </w:tr>
      <w:tr w14:paraId="42EF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4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部门（单位）：301-阿科里乡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9E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B9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状态：绩效股审核已审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37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F9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A2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2B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66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8E9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取时点数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4225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50A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资金总额(元)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2E61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财政拨款(元)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054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其他资金(元)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01B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B9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83A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33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二上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3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4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6,822,652.74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F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6,822,652.74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FC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5C1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414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24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E1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5A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5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E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6,822,652.74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BD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6,822,652.74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1A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7C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FD2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A2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EE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3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2025年，精准编制并执行部门预算，确保预算执行偏差率控制在3%以内，优化资源配置，确保重点项目资金及时足额到位，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高效发展；强化成本管控，在保障部门运营质量的前提下，实现年度成本降低，同时提升财务风险预警准确性，及时发现并化解潜在财务风险；完善财务绩效评价体系，使财务数据准确率达到98%以上，为部门决策提供有力数据支持，推动资源合理分配。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48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9E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42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33C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管理效率</w:t>
            </w:r>
          </w:p>
        </w:tc>
      </w:tr>
      <w:tr w14:paraId="2ECA5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ADE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6EB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16E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C32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4237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5A4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2022年指标值 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47F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2023年指标值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477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2024年指标值 </w:t>
            </w:r>
          </w:p>
        </w:tc>
      </w:tr>
      <w:tr w14:paraId="0813F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C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0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7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9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53.64%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B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53.64%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C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53.43%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3A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35.42%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3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72.07%</w:t>
            </w:r>
          </w:p>
        </w:tc>
      </w:tr>
      <w:tr w14:paraId="5BA38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6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41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0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E7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1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7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23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0.097%</w:t>
            </w:r>
          </w:p>
        </w:tc>
      </w:tr>
      <w:tr w14:paraId="4E68C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7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C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5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C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57,600.00元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6A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57,800.00元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1D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B0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A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57,800.00元</w:t>
            </w:r>
          </w:p>
        </w:tc>
      </w:tr>
      <w:tr w14:paraId="5122C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E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C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8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E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52F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45CC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CE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E1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33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0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8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F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B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8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F6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381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F5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56FA8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6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履职效能</w:t>
            </w:r>
          </w:p>
        </w:tc>
      </w:tr>
      <w:tr w14:paraId="0F2F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72C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2356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4B2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7239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指标值（包含数字及文字描述）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63A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D8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F0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A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1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3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服务群众人数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C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服务全乡村民人数1759余人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50B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C6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84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1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B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人居环境改善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D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较上年提升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968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412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DC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1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C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4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单位管理、财务等制度健全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4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良好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EA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ECC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6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B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4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3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村乡两级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A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村乡两级工作正常运转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75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5AC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FC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8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4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3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牧民群众增产增收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9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较上年有所提高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985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1E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D96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7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D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按时完成各项工作任务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C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12月底完成年初目标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B5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23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94E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5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C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F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干部职工履职能力提升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A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1B6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F8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25F9AA5"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1C4C55C5">
      <w:pPr>
        <w:spacing w:line="560" w:lineRule="exact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9D2AAE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重点项目1：单位申报项目名称1</w:t>
      </w:r>
    </w:p>
    <w:p w14:paraId="3C89253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6AF1F99A">
      <w:pPr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E0429CD">
      <w:pPr>
        <w:spacing w:line="560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 w14:paraId="1138ED2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 w14:paraId="0EBEDC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6A03FC0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 w14:paraId="0BBF22D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......</w:t>
      </w: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0AFD71"/>
    <w:multiLevelType w:val="singleLevel"/>
    <w:tmpl w:val="B00AFD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  <w:rsids>
    <w:rsidRoot w:val="00000000"/>
    <w:rsid w:val="1EC460FF"/>
    <w:rsid w:val="268E3196"/>
    <w:rsid w:val="4FE61A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1038</Words>
  <Characters>1208</Characters>
  <Lines>23</Lines>
  <Paragraphs>15</Paragraphs>
  <TotalTime>4</TotalTime>
  <ScaleCrop>false</ScaleCrop>
  <LinksUpToDate>false</LinksUpToDate>
  <CharactersWithSpaces>1212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EAE1FD994A7A4344A56231D993B3CE0B_13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