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金川县2</w:t>
      </w:r>
      <w:r>
        <w:rPr>
          <w:rFonts w:ascii="方正小标宋_GBK" w:eastAsia="方正小标宋_GBK" w:cs="方正小标宋_GBK"/>
          <w:sz w:val="44"/>
          <w:szCs w:val="44"/>
        </w:rPr>
        <w:t>024年融媒体中心</w:t>
      </w:r>
    </w:p>
    <w:p>
      <w:pPr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部门预算绩效目标情况说明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2023年，我单位部门预算</w:t>
      </w:r>
      <w:r>
        <w:rPr>
          <w:rFonts w:ascii="仿宋_GB2312" w:eastAsia="仿宋_GB2312" w:cs="仿宋_GB2312"/>
          <w:sz w:val="32"/>
          <w:szCs w:val="32"/>
        </w:rPr>
        <w:t>423.21</w:t>
      </w:r>
      <w:r>
        <w:rPr>
          <w:rFonts w:ascii="仿宋_GB2312" w:eastAsia="仿宋_GB2312" w:cs="仿宋_GB2312" w:hint="eastAsia"/>
          <w:sz w:val="32"/>
          <w:szCs w:val="32"/>
        </w:rPr>
        <w:t>万元 ，均严格按绩效管理要求实现项目绩效目标管理，其中重点项目预算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个，现将情况说明如下：</w:t>
      </w:r>
    </w:p>
    <w:p>
      <w:pPr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完成了2023年本级部门预算整体绩效目标申报和</w:t>
      </w:r>
      <w:r>
        <w:rPr>
          <w:rFonts w:ascii="仿宋_GB2312" w:eastAsia="仿宋_GB2312" w:cs="仿宋_GB2312"/>
          <w:sz w:val="32"/>
          <w:szCs w:val="32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个重点项目预算绩效目标申报，并编报</w:t>
      </w:r>
      <w:r>
        <w:rPr>
          <w:rFonts w:ascii="仿宋_GB2312" w:eastAsia="仿宋_GB2312" w:cs="仿宋_GB2312"/>
          <w:sz w:val="32"/>
          <w:szCs w:val="32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p>
      <w:pPr>
        <w:ind w:firstLineChars="200" w:firstLine="640"/>
        <w:rPr>
          <w:rFonts w:ascii="仿宋" w:eastAsia="仿宋" w:cs="黑体"/>
          <w:sz w:val="32"/>
          <w:szCs w:val="32"/>
        </w:rPr>
      </w:pPr>
      <w:r>
        <w:rPr>
          <w:rFonts w:ascii="仿宋" w:eastAsia="仿宋" w:cs="黑体" w:hint="eastAsia"/>
          <w:sz w:val="32"/>
          <w:szCs w:val="32"/>
        </w:rPr>
        <w:t>年度总体目标：发挥媒体传播优势，坚持正面宣传：县融媒体中心在重构县级媒体建设与运行机制基础上，坚定不移</w:t>
      </w:r>
      <w:r>
        <w:rPr>
          <w:rFonts w:ascii="仿宋" w:eastAsia="仿宋" w:cs="黑体"/>
          <w:sz w:val="32"/>
          <w:szCs w:val="32"/>
        </w:rPr>
        <w:t>地</w:t>
      </w:r>
      <w:bookmarkStart w:id="0" w:name="_GoBack"/>
      <w:bookmarkEnd w:id="0"/>
      <w:r>
        <w:rPr>
          <w:rFonts w:ascii="仿宋" w:eastAsia="仿宋" w:cs="黑体" w:hint="eastAsia"/>
          <w:sz w:val="32"/>
          <w:szCs w:val="32"/>
        </w:rPr>
        <w:t>推进媒体深度融合，着力深化媒体内部体制机制改革，着力拓宽传播平台载体，着力强化人才支撑和政策保障，推动传统媒体和新兴媒体尽快从相“加”迈向相“融”，传统媒体与新兴媒体优势互补、此长彼长的态势日益凸显，我县新闻舆论工作气象一新。牢固树立责任意识，确保广播电视安全播出：以高度的政治责任感，把节目的安全优质播出设备稳定运行作为一切工作的基础和生命线，认真做好了安全播出工作、维修维护工作、安装接收电视设施设备工作和疫情宣传工作。加强惠民工程的维修维护工作：切实为群众解决收听收看问题。组织专业技术人员深入到乡镇、村，对“村村通”、“户户通”、“村村响”设施设备进行巡检和维护，真正地给群众带来看得见、摸得着的实惠，为群众送上了丰富的精神文化和信息大餐，让党和政府的声音清晰地传递到千家万户。</w:t>
      </w:r>
    </w:p>
    <w:tbl>
      <w:tblPr>
        <w:jc w:val="left"/>
        <w:tblW w:w="7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840"/>
        <w:gridCol w:w="1524"/>
        <w:gridCol w:w="2268"/>
      </w:tblGrid>
      <w:tr>
        <w:trPr>
          <w:trHeight w:val="57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年度绩效指标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保障县级应急广播系统播控平台设备正常运转率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应急平台、村村通村村响正常运转率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≥98%</w:t>
            </w:r>
          </w:p>
        </w:tc>
      </w:tr>
      <w:tr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应急广播信息及时率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基层应急广播服务能力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定性</w:t>
            </w:r>
          </w:p>
        </w:tc>
      </w:tr>
      <w:tr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人民群众满意度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>
        <w:trPr>
          <w:trHeight w:val="57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经济成本指标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保障人员的基本支出不超出预算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≤</w:t>
            </w:r>
            <w:r>
              <w:rPr>
                <w:rFonts w:ascii="宋体" w:eastAsia="宋体" w:cs="宋体"/>
                <w:color w:val="000000"/>
                <w:kern w:val="0"/>
                <w:sz w:val="18"/>
                <w:szCs w:val="18"/>
              </w:rPr>
              <w:t>423</w:t>
            </w:r>
            <w:r>
              <w:rPr>
                <w:rFonts w:ascii="宋体" w:eastAsia="宋体" w:cs="宋体" w:hint="eastAsia"/>
                <w:color w:val="000000"/>
                <w:kern w:val="0"/>
                <w:sz w:val="18"/>
                <w:szCs w:val="18"/>
              </w:rPr>
              <w:t>万元</w:t>
            </w:r>
          </w:p>
        </w:tc>
      </w:tr>
    </w:tbl>
    <w:p>
      <w:pPr>
        <w:pStyle w:val="15"/>
        <w:tabs>
          <w:tab w:val="center" w:pos="4153"/>
          <w:tab w:val="right" w:pos="8306"/>
        </w:tabs>
      </w:pPr>
    </w:p>
    <w:p>
      <w:pPr>
        <w:pStyle w:val="15"/>
        <w:tabs>
          <w:tab w:val="center" w:pos="4153"/>
          <w:tab w:val="right" w:pos="8306"/>
        </w:tabs>
      </w:pPr>
    </w:p>
    <w:p>
      <w:pPr>
        <w:pStyle w:val="15"/>
        <w:tabs>
          <w:tab w:val="center" w:pos="4153"/>
          <w:tab w:val="right" w:pos="8306"/>
        </w:tabs>
      </w:pPr>
    </w:p>
    <w:p>
      <w:pPr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无</w:t>
      </w:r>
    </w:p>
    <w:p>
      <w:pPr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Arial Unicode MS"/>
    <w:panose1 w:val="00000000000000000000"/>
    <w:charset w:val="86"/>
    <w:family w:val="auto"/>
    <w:pitch w:val="variable"/>
    <w:sig w:usb0="00000000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variable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19</TotalTime>
  <Application>Yozo_Office27021597764231179</Application>
  <Pages>2</Pages>
  <Words>736</Words>
  <Characters>760</Characters>
  <Lines>67</Lines>
  <Paragraphs>35</Paragraphs>
  <CharactersWithSpaces>762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13</cp:revision>
  <dcterms:created xsi:type="dcterms:W3CDTF">2023-02-09T07:40:00Z</dcterms:created>
  <dcterms:modified xsi:type="dcterms:W3CDTF">2024-03-14T09:28:51Z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2052-11.1.0.7832</vt:lpwstr>
  </property>
</Properties>
</file>