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1043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金川县公共就业和人才交流服务中心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2112825C">
      <w:pPr>
        <w:pStyle w:val="2"/>
        <w:jc w:val="left"/>
      </w:pPr>
      <w:bookmarkStart w:id="0" w:name="_GoBack"/>
      <w:bookmarkEnd w:id="0"/>
    </w:p>
    <w:p w14:paraId="576B4FD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2025年，我单位部门预算295.15万元 ，均严格按绩效管理要求实现项目绩效目标管理，其中重点项目预算0个，现将情况说明如下：</w:t>
      </w:r>
    </w:p>
    <w:p w14:paraId="4636D31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5711AA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1CCF32F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721A8A9">
      <w:pPr>
        <w:spacing w:line="560" w:lineRule="exact"/>
        <w:ind w:left="0"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共设置绩效目标6个，其中产出指标5个，效益指标1个。</w:t>
      </w:r>
    </w:p>
    <w:p w14:paraId="3CD2043C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91E2A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4D52267"/>
    <w:rsid w:val="59F240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201</Words>
  <Characters>215</Characters>
  <Lines>23</Lines>
  <Paragraphs>15</Paragraphs>
  <TotalTime>0</TotalTime>
  <ScaleCrop>false</ScaleCrop>
  <LinksUpToDate>false</LinksUpToDate>
  <CharactersWithSpaces>216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3B40525270B7482CB3220AE9110F1E78_12</vt:lpwstr>
  </property>
</Properties>
</file>