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A23D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林业和草原局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7A2B28F8">
      <w:pPr>
        <w:pStyle w:val="2"/>
        <w:jc w:val="left"/>
      </w:pPr>
    </w:p>
    <w:p w14:paraId="0A26028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预算1076.16万元 ，均严格按绩效管理要求实现项目绩效目标管理，其中重点项目预算0个，现将情况说明如下：</w:t>
      </w:r>
    </w:p>
    <w:p w14:paraId="376A7B92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C48952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7AE1D5FA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ECC08E4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完成202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年局机关日常政务工作，完成202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财务预决算的编报工作；完成造林绿化工作；完成防火工作；完成森林资源的管理工作；完成野生动植物保护工作；对林木种苗质量进行监督检验；承担林木种苗质量标准化服务等工作；承担全县林木种苗、种子、花卉的技术培训工作；负责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木种子生产和经营许可证的审核办证及管理。</w:t>
      </w:r>
    </w:p>
    <w:p w14:paraId="0BE44557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EDFC84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F561ED8"/>
    <w:rsid w:val="31633586"/>
    <w:rsid w:val="381E62B9"/>
    <w:rsid w:val="4E54044E"/>
    <w:rsid w:val="7B9A5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312</Words>
  <Characters>333</Characters>
  <Lines>23</Lines>
  <Paragraphs>15</Paragraphs>
  <TotalTime>0</TotalTime>
  <ScaleCrop>false</ScaleCrop>
  <LinksUpToDate>false</LinksUpToDate>
  <CharactersWithSpaces>334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2025-03-04T07:58:54Z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97E639EAD66B4F989F463A42C0783851_12</vt:lpwstr>
  </property>
</Properties>
</file>