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2024年林业和草原局部门</w:t>
      </w:r>
      <w:r>
        <w:rPr>
          <w:rFonts w:hint="eastAsia" w:ascii="方正小标宋_GBK" w:eastAsia="方正小标宋_GBK" w:cs="方正小标宋_GBK"/>
          <w:sz w:val="44"/>
          <w:szCs w:val="44"/>
        </w:rPr>
        <w:t>预算绩效目标情况说明</w:t>
      </w:r>
    </w:p>
    <w:p>
      <w:pPr>
        <w:pStyle w:val="5"/>
        <w:jc w:val="left"/>
      </w:pP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2024年，我单位部门预算1026.08万元 ，均严格按绩效管理要求实现项目绩效目标管理，其中重点项目预算0个，现将情况说明如下：</w:t>
      </w:r>
    </w:p>
    <w:p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完成了2024年本级部门预算整体绩效目标申报和0个项目预算绩效目标申报，并编报0个项目预算事前绩效评估报告。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完成2022年局机关日常政务工作，完成2022年财务预决算的编报工作；完成造林绿化工作；完成防火工作；完成森林资源的管理工作；完成野生动植物保护工作；对林木种苗质量进行监督检验；承担林木种苗质量标准化服务等工作；承担全县林木种苗、种子、花卉的技术培训工作；负责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木种子生产和经营许可证的审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核办证及管理。</w:t>
      </w:r>
    </w:p>
    <w:p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="640" w:firstLineChars="200"/>
        <w:rPr>
          <w:rFonts w:hint="default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无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ZGNmNzdkZDZmODVmODcyOWJkZjVmNzJhOTRlYmM4NDUifQ=="/>
  </w:docVars>
  <w:rsids>
    <w:rsidRoot w:val="00000000"/>
    <w:rsid w:val="23C416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autoRedefine/>
    <w:qFormat/>
    <w:uiPriority w:val="0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338</Words>
  <Characters>354</Characters>
  <Lines>23</Lines>
  <Paragraphs>15</Paragraphs>
  <TotalTime>1</TotalTime>
  <ScaleCrop>false</ScaleCrop>
  <LinksUpToDate>false</LinksUpToDate>
  <CharactersWithSpaces>356</CharactersWithSpaces>
  <Application>WPS Office_12.1.0.16388_F1E327BC-269C-435d-A152-05C5408002CA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随风飘逸</cp:lastModifiedBy>
  <dcterms:modified xsi:type="dcterms:W3CDTF">2024-02-28T08:05:28Z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8212D4DF061D4577B83901AB9E0C5FC9_13</vt:lpwstr>
  </property>
</Properties>
</file>