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审计局2024年部门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绩效目标情况说明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2024年，我单位部门预算370.48万元 ，均严格按绩效管理要求实现项目绩效目标管理，其中重点项目预算1个，现将情况说明如下：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完成财政预算执行及决算（草案）编制审计；县级部门预算执行审计及决算审计；自然资源资产离任审计；经济责任审计；政府投资审计；重点专项审计；藏传佛教寺庙财税监管审计；县委、县政府和上级审计机关交办的其他任务。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重点项目：审计专项经费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项目年度绩效目标：通过经费保障，以较高质量完成审计计划工作和州审计局、县委、县政府交办的任务。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个，其中产出指标3个、效益指标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个、满意度指标1个、成本指标1个。具体指标设置情况如下：</w:t>
      </w:r>
    </w:p>
    <w:p>
      <w:pPr>
        <w:pStyle w:val="2"/>
        <w:rPr>
          <w:rFonts w:hint="eastAsia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317"/>
        <w:gridCol w:w="1560"/>
        <w:gridCol w:w="1318"/>
        <w:gridCol w:w="987"/>
        <w:gridCol w:w="1294"/>
        <w:gridCol w:w="7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指标性质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度量单位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权重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审计成本控制在预算内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≤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万元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被审计单位根据审计建议建立健全规章制度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审计人员被投诉率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≤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完成交办审计任务（完成率）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年底前完成审计计划项目（完成率）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  <w:bookmarkStart w:id="0" w:name="_GoBack"/>
            <w:bookmarkEnd w:id="0"/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可持续发展指标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基层审计队伍计算机审计能力和数据分析水平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定性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逐步提高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完成审理项目数量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cxMGIzOGUwMDI5OTEyNWQ1NzFhNzVhYWFiNDk0ZGEifQ=="/>
  </w:docVars>
  <w:rsids>
    <w:rsidRoot w:val="00000000"/>
    <w:rsid w:val="545742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9">
    <w:name w:val="font31"/>
    <w:basedOn w:val="8"/>
    <w:uiPriority w:val="0"/>
    <w:rPr>
      <w:rFonts w:ascii="Dialog . plain" w:hAnsi="Dialog . plain" w:eastAsia="Dialog . plain" w:cs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3</TotalTime>
  <ScaleCrop>false</ScaleCrop>
  <LinksUpToDate>false</LinksUpToDate>
  <CharactersWithSpaces>356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凉夏丶微风▂</cp:lastModifiedBy>
  <dcterms:modified xsi:type="dcterms:W3CDTF">2024-03-05T08:54:30Z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589682BAF4D44952B806520F201BA287_12</vt:lpwstr>
  </property>
</Properties>
</file>