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金川县2026年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公务服务中心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目标情况说明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年，我单位部门预算0万元 ，均严格按绩效管理要求实现项目绩效目标管理，其中重点项目预算0个，现将情况说明如下：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整体绩效目标无预算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无重点项目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1904C55"/>
    <w:rsid w:val="5C576313"/>
    <w:rsid w:val="7254789E"/>
    <w:rsid w:val="7D794A8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355</Characters>
  <Lines>23</Lines>
  <Paragraphs>15</Paragraphs>
  <ScaleCrop>false</ScaleCrop>
  <LinksUpToDate>false</LinksUpToDate>
  <CharactersWithSpaces>356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2026-03-17T10:39:54Z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