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共青团金川县委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2024年，我单位部门预算135.40万元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共青团金川县委在县委、县政府和团州委的坚强领导下，坚持以习近平新时代中国特色社会主义思想为指引，深入学习贯彻习近平总书记对青年工作重要论述，团结带领全县各级团组织和广大团员青年不忘初心跟党走、牢记使命勇担当，坚持围绕中心、服务大局，创新作为、真抓实干，以实际行动为全面建设“美丽富裕幸福新金川”目标凝聚青春智慧，汇聚青春力量。</w:t>
      </w:r>
      <w:bookmarkStart w:id="0" w:name="_GoBack"/>
      <w:bookmarkEnd w:id="0"/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528AAB-9B81-4856-8E30-0A1C1069AF2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E8E72F6-FF7B-414E-86A9-1FADC2580BB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7CEBFA1-C82B-4BA8-8132-D6F0F7A8E6D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WU3YTUzMWNkYWI2MTY2YjNjZWY0MGZkZGJiZjNiOTgifQ=="/>
  </w:docVars>
  <w:rsids>
    <w:rsidRoot w:val="00000000"/>
    <w:rsid w:val="42FE54D1"/>
    <w:rsid w:val="5AEB48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13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皮不死克斯</cp:lastModifiedBy>
  <dcterms:modified xsi:type="dcterms:W3CDTF">2024-02-29T09:10:10Z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A4EEE6B1AF7044B68D545E619873BD29_12</vt:lpwstr>
  </property>
</Properties>
</file>