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县委办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2026年，我单位部门预算925.27万元 ，均严格按绩效管理要求实现项目绩效目标管理，其中重点项目预算5个，现将情况说明如下：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="640" w:firstLineChars="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完成了2026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年本级部门预算整体绩效目标申报和5个重点项目预算绩效目标申报，并编报5个重点项目预算事前绩效评估报告。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贯彻执行党和国家及省、市、县关于海事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卫星BGAN通信、政务内网、机要局密码设备、解决国安办工作经费、保密平台工作经费等工作方针、政策和法律、法规，一是深入开展机关效能建设活动，二是加强党建工作。三是加强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设备替换工作。四是切实加强保密工作软硬件设施。五是进一步加大全县政务内网稳定，保障全县各项工作能够及时有效传达，提高为民办实事效率；六是抓好了其他目标工作。 </w:t>
      </w:r>
    </w:p>
    <w:p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重点项目1：海事卫星BGAN通信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项目年度绩效目标：切实保障省机要密码部门应急密码通信系统正常使用、及时沟通内外、协调左右的枢纽，有利于提高办事密码部门办事效率。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重点项目2：政务内网维修费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用于政务内网机房设备运行及正常运转经费。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重点项目3：机要局密码设备维修费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用于密码设备运行维护以及正常运转费用。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重点项目4：解决国安办工作经费</w:t>
      </w:r>
    </w:p>
    <w:p>
      <w:pPr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用于密码设备运行维护以及正常运转费用。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重点项目5：保密平台工作经费</w:t>
      </w:r>
    </w:p>
    <w:p>
      <w:pPr>
        <w:snapToGrid w:val="0"/>
        <w:spacing w:line="600" w:lineRule="exact"/>
        <w:ind w:firstLine="640" w:firstLineChars="200"/>
        <w:jc w:val="left"/>
        <w:rPr>
          <w:rFonts w:hint="default" w:ascii="Times New Roman" w:hAnsi="Times New Roman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项目年度绩效目标：用于保密监控平台，检测全县互联网终端平台。保障平台运行。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YjIwYmU3OGU3ZTIzMWIzNTgwMmJmZWUxZjBlZjRlOTIifQ=="/>
  </w:docVars>
  <w:rsids>
    <w:rsidRoot w:val="00000000"/>
    <w:rsid w:val="0B0F766C"/>
    <w:rsid w:val="100625C1"/>
    <w:rsid w:val="197B7B7C"/>
    <w:rsid w:val="1A954C6D"/>
    <w:rsid w:val="1FE66E83"/>
    <w:rsid w:val="23C60A53"/>
    <w:rsid w:val="3902751A"/>
    <w:rsid w:val="463D5CB4"/>
    <w:rsid w:val="79F301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338</Words>
  <Characters>354</Characters>
  <Lines>23</Lines>
  <Paragraphs>15</Paragraphs>
  <TotalTime>2</TotalTime>
  <ScaleCrop>false</ScaleCrop>
  <LinksUpToDate>false</LinksUpToDate>
  <CharactersWithSpaces>355</CharactersWithSpaces>
  <Application>WPS Office_11.1.0.10314_F1E327BC-269C-435d-A152-05C5408002CA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2026-03-10T10:14:08Z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19A3FFAD7ACF4439BDD2DCDC15F57D2A_12</vt:lpwstr>
  </property>
</Properties>
</file>