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AFE31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县委办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2ABFD003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1DAA1126">
      <w:pPr>
        <w:pStyle w:val="2"/>
        <w:jc w:val="left"/>
      </w:pPr>
    </w:p>
    <w:p w14:paraId="535D117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2025年，我单位部门预算953.22万元 ，均严格按绩效管理要求实现项目绩效目标管理，其中重点项目预算5个，现将情况说明如下：</w:t>
      </w:r>
    </w:p>
    <w:p w14:paraId="61E9B98A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25ECF5F8">
      <w:pPr>
        <w:spacing w:line="560" w:lineRule="exact"/>
        <w:ind w:left="0"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完成了2025年本级部门预算整体绩效目标申报和5个重点项目预算绩效目标申报，并编报5个重点项目预算事前绩效评估报告。</w:t>
      </w:r>
    </w:p>
    <w:p w14:paraId="0AE7E4C7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01092FB4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贯彻执行党和国家及省、市、县关于海事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卫星BGAN通信、政务内网、机要局密码设备、解决国安办工作经费、保密平台工作经费等工作方针、政策和法律、法规，一是深入开展机关效能建设活动，二是加强党建工作。三是加强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设备替换工作。四是切实加强保密工作软硬件设施。五是进一步加大全县政务内网稳定，保障全县各项工作能够及时有效传达，提高为民办实事效率；六是抓好了其他目标工作。 </w:t>
      </w:r>
    </w:p>
    <w:p w14:paraId="34D41BF6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5C6C6B32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重点项目1：海事卫星BGAN通信</w:t>
      </w:r>
    </w:p>
    <w:p w14:paraId="40876CD5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项目年度绩效目标：切实保障省机要密码部门应急密码通信系统正常使用、及时沟通内外、协调左右的枢纽，有利于提高办事密码部门办事效率。</w:t>
      </w:r>
    </w:p>
    <w:p w14:paraId="142630AF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6B6C927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重点项目2：政务内网维修费</w:t>
      </w:r>
    </w:p>
    <w:p w14:paraId="0139AF57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用于政务内网机房设备运行及正常运转经费。</w:t>
      </w:r>
    </w:p>
    <w:p w14:paraId="702CFAF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116E6471">
      <w:pPr>
        <w:spacing w:line="56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重点项目3：机要局密码设备维修费</w:t>
      </w:r>
    </w:p>
    <w:p w14:paraId="08F81AD5">
      <w:pPr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用于密码设备运行维护以及正常运转费用。</w:t>
      </w:r>
    </w:p>
    <w:p w14:paraId="2BC721A0">
      <w:pPr>
        <w:pStyle w:val="2"/>
        <w:rPr>
          <w:rFonts w:hint="eastAsia"/>
          <w:lang w:val="en-US" w:eastAsia="zh-CN"/>
        </w:rPr>
      </w:pPr>
    </w:p>
    <w:p w14:paraId="4AC7213C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4C4934C2">
      <w:pPr>
        <w:spacing w:line="56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重点项目4：解决国安办工作经费</w:t>
      </w:r>
    </w:p>
    <w:p w14:paraId="7D73F868">
      <w:pPr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用于密码设备运行维护以及正常运转费用。</w:t>
      </w:r>
    </w:p>
    <w:p w14:paraId="259E6095">
      <w:pPr>
        <w:pStyle w:val="2"/>
        <w:rPr>
          <w:rFonts w:hint="eastAsia"/>
          <w:lang w:val="en-US" w:eastAsia="zh-CN"/>
        </w:rPr>
      </w:pPr>
    </w:p>
    <w:p w14:paraId="29DA3A7B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0D6B2C4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重点项目5：保密平台工作经费</w:t>
      </w:r>
      <w:bookmarkStart w:id="0" w:name="_GoBack"/>
      <w:bookmarkEnd w:id="0"/>
    </w:p>
    <w:p w14:paraId="370D9AF2">
      <w:pPr>
        <w:snapToGrid w:val="0"/>
        <w:spacing w:line="600" w:lineRule="exact"/>
        <w:ind w:firstLine="640" w:firstLineChars="200"/>
        <w:jc w:val="left"/>
        <w:rPr>
          <w:rFonts w:hint="default" w:ascii="Times New Roman" w:hAnsi="Times New Roman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项目年度绩效目标：用于保密监控平台，检测全县互联网终端平台。保障平台运行。</w:t>
      </w:r>
    </w:p>
    <w:p w14:paraId="7EBA19A5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2EDB4C5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YjIwYmU3OGU3ZTIzMWIzNTgwMmJmZWUxZjBlZjRlOTIifQ=="/>
  </w:docVars>
  <w:rsids>
    <w:rsidRoot w:val="00000000"/>
    <w:rsid w:val="0B0F766C"/>
    <w:rsid w:val="100625C1"/>
    <w:rsid w:val="197B7B7C"/>
    <w:rsid w:val="1A954C6D"/>
    <w:rsid w:val="1FE66E83"/>
    <w:rsid w:val="23C60A53"/>
    <w:rsid w:val="3902751A"/>
    <w:rsid w:val="79F301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338</Words>
  <Characters>354</Characters>
  <Lines>23</Lines>
  <Paragraphs>15</Paragraphs>
  <TotalTime>0</TotalTime>
  <ScaleCrop>false</ScaleCrop>
  <LinksUpToDate>false</LinksUpToDate>
  <CharactersWithSpaces>355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2025-02-28T05:53:15Z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19A3FFAD7ACF4439BDD2DCDC15F57D2A_12</vt:lpwstr>
  </property>
</Properties>
</file>